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png" ContentType="image/pn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0" w:right="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Sz w:w="10500" w:h="14760"/>
          <w:pgMar w:top="0" w:bottom="0" w:left="0" w:right="0"/>
        </w:sectPr>
      </w:pPr>
      <w:rPr/>
    </w:p>
    <w:p>
      <w:pPr>
        <w:spacing w:before="2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Sz w:w="10500" w:h="14760"/>
          <w:pgMar w:top="1380" w:bottom="280" w:left="1020" w:right="920"/>
        </w:sectPr>
      </w:pPr>
      <w:rPr/>
    </w:p>
    <w:p>
      <w:pPr>
        <w:spacing w:before="0" w:after="0" w:line="372" w:lineRule="exact"/>
        <w:ind w:left="1136" w:right="1286"/>
        <w:jc w:val="center"/>
        <w:rPr>
          <w:rFonts w:ascii="Adobe 仿宋 Std R" w:hAnsi="Adobe 仿宋 Std R" w:cs="Adobe 仿宋 Std R" w:eastAsia="Adobe 仿宋 Std R"/>
          <w:sz w:val="30"/>
          <w:szCs w:val="30"/>
        </w:rPr>
      </w:pPr>
      <w:rPr/>
      <w:r>
        <w:rPr>
          <w:rFonts w:ascii="Adobe 仿宋 Std R" w:hAnsi="Adobe 仿宋 Std R" w:cs="Adobe 仿宋 Std R" w:eastAsia="Adobe 仿宋 Std R"/>
          <w:sz w:val="30"/>
          <w:szCs w:val="30"/>
          <w:color w:val="0080C7"/>
          <w:spacing w:val="0"/>
          <w:w w:val="100"/>
          <w:position w:val="1"/>
        </w:rPr>
        <w:t>第</w:t>
      </w:r>
      <w:r>
        <w:rPr>
          <w:rFonts w:ascii="Adobe 仿宋 Std R" w:hAnsi="Adobe 仿宋 Std R" w:cs="Adobe 仿宋 Std R" w:eastAsia="Adobe 仿宋 Std R"/>
          <w:sz w:val="30"/>
          <w:szCs w:val="30"/>
          <w:color w:val="000000"/>
          <w:spacing w:val="0"/>
          <w:w w:val="100"/>
          <w:position w:val="0"/>
        </w:rPr>
      </w:r>
    </w:p>
    <w:p>
      <w:pPr>
        <w:spacing w:before="0" w:after="0" w:line="494" w:lineRule="exact"/>
        <w:ind w:left="1132" w:right="1282"/>
        <w:jc w:val="center"/>
        <w:rPr>
          <w:rFonts w:ascii="Times New Roman" w:hAnsi="Times New Roman" w:cs="Times New Roman" w:eastAsia="Times New Roman"/>
          <w:sz w:val="44"/>
          <w:szCs w:val="44"/>
        </w:rPr>
      </w:pPr>
      <w:rPr/>
      <w:r>
        <w:rPr>
          <w:rFonts w:ascii="Times New Roman" w:hAnsi="Times New Roman" w:cs="Times New Roman" w:eastAsia="Times New Roman"/>
          <w:sz w:val="44"/>
          <w:szCs w:val="44"/>
          <w:color w:val="0080C7"/>
          <w:spacing w:val="0"/>
          <w:w w:val="127"/>
        </w:rPr>
        <w:t>1</w:t>
      </w:r>
      <w:r>
        <w:rPr>
          <w:rFonts w:ascii="Times New Roman" w:hAnsi="Times New Roman" w:cs="Times New Roman" w:eastAsia="Times New Roman"/>
          <w:sz w:val="44"/>
          <w:szCs w:val="44"/>
          <w:color w:val="000000"/>
          <w:spacing w:val="0"/>
          <w:w w:val="100"/>
        </w:rPr>
      </w:r>
    </w:p>
    <w:p>
      <w:pPr>
        <w:spacing w:before="0" w:after="0" w:line="394" w:lineRule="exact"/>
        <w:ind w:left="1136" w:right="1286"/>
        <w:jc w:val="center"/>
        <w:rPr>
          <w:rFonts w:ascii="Adobe 仿宋 Std R" w:hAnsi="Adobe 仿宋 Std R" w:cs="Adobe 仿宋 Std R" w:eastAsia="Adobe 仿宋 Std R"/>
          <w:sz w:val="30"/>
          <w:szCs w:val="30"/>
        </w:rPr>
      </w:pPr>
      <w:rPr/>
      <w:r>
        <w:rPr/>
        <w:pict>
          <v:group style="position:absolute;margin-left:56.99509pt;margin-top:26.873001pt;width:46.68432pt;height:43.841805pt;mso-position-horizontal-relative:page;mso-position-vertical-relative:paragraph;z-index:-1107" coordorigin="1140,537" coordsize="934,877">
            <v:group style="position:absolute;left:1150;top:547;width:904;height:857" coordorigin="1150,547" coordsize="904,857">
              <v:shape style="position:absolute;left:1150;top:547;width:904;height:857" coordorigin="1150,547" coordsize="904,857" path="m1352,547l1284,556,1216,594,1179,646,1156,702,1150,739,1150,764,1156,825,1180,902,1207,957,1251,1021,1277,1050,1255,1057,1187,1095,1153,1165,1150,1187,1150,1213,1163,1288,1190,1343,1241,1404,1295,1389,1283,1377,1275,1368,1270,1357,1269,1350,1269,1334,1273,1326,1292,1312,1304,1309,1773,1309,1798,1308,1868,1298,1926,1276,1984,1228,2022,1160,2047,1086,2054,1052,1703,1052,1702,1050,1362,1050,1345,1034,1304,986,1283,912,1286,893,1323,844,1399,821,1626,821,1620,808,1590,739,1560,682,1526,632,1480,588,1408,554,1368,548,1352,547e" filled="t" fillcolor="#BCBEC0" stroked="f">
                <v:path arrowok="t"/>
                <v:fill/>
              </v:shape>
            </v:group>
            <v:group style="position:absolute;left:1703;top:776;width:361;height:276" coordorigin="1703,776" coordsize="361,276">
              <v:shape style="position:absolute;left:1703;top:776;width:361;height:276" coordorigin="1703,776" coordsize="361,276" path="m2042,776l1937,776,1956,780,1972,792,1999,851,2003,893,2002,914,1989,979,1940,1031,1862,1052,1703,1052,2054,1052,2062,986,2064,947,2063,922,2058,852,2046,792,2042,776e" filled="t" fillcolor="#BCBEC0" stroked="f">
                <v:path arrowok="t"/>
                <v:fill/>
              </v:shape>
            </v:group>
            <v:group style="position:absolute;left:1362;top:821;width:340;height:228" coordorigin="1362,821" coordsize="340,228">
              <v:shape style="position:absolute;left:1362;top:821;width:340;height:228" coordorigin="1362,821" coordsize="340,228" path="m1626,821l1399,821,1421,822,1443,825,1500,844,1548,880,1588,930,1623,1002,1635,1040,1362,1050,1702,1050,1680,977,1658,908,1635,844,1627,825,1626,821e" filled="t" fillcolor="#BCBEC0" stroked="f">
                <v:path arrowok="t"/>
                <v:fill/>
              </v:shape>
            </v:group>
            <v:group style="position:absolute;left:1705;top:582;width:337;height:247" coordorigin="1705,582" coordsize="337,247">
              <v:shape style="position:absolute;left:1705;top:582;width:337;height:247" coordorigin="1705,582" coordsize="337,247" path="m1833,582l1769,595,1717,653,1705,712,1706,733,1744,805,1798,829,1825,829,1882,808,1909,786,1914,782,1924,777,1930,776,2042,776,2041,773,2012,704,1975,650,1928,609,1854,584,1833,582e" filled="t" fillcolor="#BCBEC0" stroked="f">
                <v:path arrowok="t"/>
                <v:fill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30"/>
          <w:szCs w:val="30"/>
          <w:color w:val="0080C7"/>
          <w:spacing w:val="0"/>
          <w:w w:val="100"/>
        </w:rPr>
        <w:t>章</w:t>
      </w:r>
      <w:r>
        <w:rPr>
          <w:rFonts w:ascii="Adobe 仿宋 Std R" w:hAnsi="Adobe 仿宋 Std R" w:cs="Adobe 仿宋 Std R" w:eastAsia="Adobe 仿宋 Std R"/>
          <w:sz w:val="30"/>
          <w:szCs w:val="30"/>
          <w:color w:val="000000"/>
          <w:spacing w:val="0"/>
          <w:w w:val="100"/>
        </w:rPr>
      </w:r>
    </w:p>
    <w:p>
      <w:pPr>
        <w:spacing w:before="8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45" w:lineRule="exact"/>
        <w:ind w:left="1616" w:right="-73"/>
        <w:jc w:val="left"/>
        <w:rPr>
          <w:rFonts w:ascii="Adobe 仿宋 Std R" w:hAnsi="Adobe 仿宋 Std R" w:cs="Adobe 仿宋 Std R" w:eastAsia="Adobe 仿宋 Std R"/>
          <w:sz w:val="22"/>
          <w:szCs w:val="22"/>
        </w:rPr>
      </w:pPr>
      <w:rPr/>
      <w:r>
        <w:rPr>
          <w:rFonts w:ascii="Adobe 仿宋 Std R" w:hAnsi="Adobe 仿宋 Std R" w:cs="Adobe 仿宋 Std R" w:eastAsia="Adobe 仿宋 Std R"/>
          <w:sz w:val="22"/>
          <w:szCs w:val="22"/>
          <w:color w:val="FFFFFF"/>
          <w:spacing w:val="22"/>
          <w:position w:val="-2"/>
        </w:rPr>
        <w:t>本章知识</w:t>
      </w:r>
      <w:r>
        <w:rPr>
          <w:rFonts w:ascii="Adobe 仿宋 Std R" w:hAnsi="Adobe 仿宋 Std R" w:cs="Adobe 仿宋 Std R" w:eastAsia="Adobe 仿宋 Std R"/>
          <w:sz w:val="22"/>
          <w:szCs w:val="22"/>
          <w:color w:val="FFFFFF"/>
          <w:spacing w:val="0"/>
          <w:position w:val="-2"/>
        </w:rPr>
        <w:t>点</w:t>
      </w:r>
      <w:r>
        <w:rPr>
          <w:rFonts w:ascii="Adobe 仿宋 Std R" w:hAnsi="Adobe 仿宋 Std R" w:cs="Adobe 仿宋 Std R" w:eastAsia="Adobe 仿宋 Std R"/>
          <w:sz w:val="22"/>
          <w:szCs w:val="22"/>
          <w:color w:val="FFFFFF"/>
          <w:spacing w:val="-4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0000"/>
          <w:spacing w:val="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/>
        <w:br w:type="column"/>
      </w:r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right="-20"/>
        <w:jc w:val="left"/>
        <w:rPr>
          <w:rFonts w:ascii="Adobe 仿宋 Std R" w:hAnsi="Adobe 仿宋 Std R" w:cs="Adobe 仿宋 Std R" w:eastAsia="Adobe 仿宋 Std R"/>
          <w:sz w:val="48"/>
          <w:szCs w:val="48"/>
        </w:rPr>
      </w:pPr>
      <w:rPr/>
      <w:r>
        <w:rPr>
          <w:rFonts w:ascii="Times New Roman" w:hAnsi="Times New Roman" w:cs="Times New Roman" w:eastAsia="Times New Roman"/>
          <w:sz w:val="48"/>
          <w:szCs w:val="48"/>
          <w:color w:val="0080C7"/>
          <w:spacing w:val="12"/>
          <w:w w:val="100"/>
          <w:b/>
          <w:bCs/>
        </w:rPr>
        <w:t>Jav</w:t>
      </w:r>
      <w:r>
        <w:rPr>
          <w:rFonts w:ascii="Times New Roman" w:hAnsi="Times New Roman" w:cs="Times New Roman" w:eastAsia="Times New Roman"/>
          <w:sz w:val="48"/>
          <w:szCs w:val="48"/>
          <w:color w:val="0080C7"/>
          <w:spacing w:val="0"/>
          <w:w w:val="100"/>
          <w:b/>
          <w:bCs/>
        </w:rPr>
        <w:t>a</w:t>
      </w:r>
      <w:r>
        <w:rPr>
          <w:rFonts w:ascii="Times New Roman" w:hAnsi="Times New Roman" w:cs="Times New Roman" w:eastAsia="Times New Roman"/>
          <w:sz w:val="48"/>
          <w:szCs w:val="48"/>
          <w:color w:val="0080C7"/>
          <w:spacing w:val="12"/>
          <w:w w:val="100"/>
          <w:b/>
          <w:bCs/>
        </w:rPr>
        <w:t> </w:t>
      </w:r>
      <w:r>
        <w:rPr>
          <w:rFonts w:ascii="Adobe 仿宋 Std R" w:hAnsi="Adobe 仿宋 Std R" w:cs="Adobe 仿宋 Std R" w:eastAsia="Adobe 仿宋 Std R"/>
          <w:sz w:val="48"/>
          <w:szCs w:val="48"/>
          <w:color w:val="0080C7"/>
          <w:spacing w:val="12"/>
          <w:w w:val="100"/>
        </w:rPr>
        <w:t>语言概述</w:t>
      </w:r>
      <w:r>
        <w:rPr>
          <w:rFonts w:ascii="Adobe 仿宋 Std R" w:hAnsi="Adobe 仿宋 Std R" w:cs="Adobe 仿宋 Std R" w:eastAsia="Adobe 仿宋 Std R"/>
          <w:sz w:val="48"/>
          <w:szCs w:val="4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920"/>
          <w:cols w:num="2" w:equalWidth="0">
            <w:col w:w="2827" w:space="2424"/>
            <w:col w:w="3309"/>
          </w:cols>
        </w:sectPr>
      </w:pPr>
      <w:rPr/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/>
        <w:pict>
          <v:group style="position:absolute;margin-left:116.996002pt;margin-top:184.110703pt;width:407.412997pt;height:139.653pt;mso-position-horizontal-relative:page;mso-position-vertical-relative:page;z-index:-1109" coordorigin="2340,3682" coordsize="8148,2793">
            <v:group style="position:absolute;left:2350;top:4652;width:1624;height:295" coordorigin="2350,4652" coordsize="1624,295">
              <v:shape style="position:absolute;left:2350;top:4652;width:1624;height:295" coordorigin="2350,4652" coordsize="1624,295" path="m2350,4946l3974,4946,3974,4652,2350,4652,2350,4946e" filled="t" fillcolor="#0080C7" stroked="f">
                <v:path arrowok="t"/>
                <v:fill/>
              </v:shape>
            </v:group>
            <v:group style="position:absolute;left:2352;top:3685;width:2;height:2787" coordorigin="2352,3685" coordsize="2,2787">
              <v:shape style="position:absolute;left:2352;top:3685;width:2;height:2787" coordorigin="2352,3685" coordsize="0,2787" path="m2352,6472l2352,3685e" filled="f" stroked="t" strokeweight=".283pt" strokecolor="#0080C7">
                <v:path arrowok="t"/>
                <v:stroke dashstyle="dash"/>
              </v:shape>
            </v:group>
            <v:group style="position:absolute;left:2354;top:4654;width:8134;height:2" coordorigin="2354,4654" coordsize="8134,2">
              <v:shape style="position:absolute;left:2354;top:4654;width:8134;height:2" coordorigin="2354,4654" coordsize="8134,0" path="m2354,4654l10488,4654e" filled="f" stroked="t" strokeweight=".25pt" strokecolor="#0080C7">
                <v:path arrowok="t"/>
                <v:stroke dashstyle="dash"/>
              </v:shape>
            </v:group>
            <w10:wrap type="none"/>
          </v:group>
        </w:pict>
      </w:r>
      <w:r>
        <w:rPr/>
        <w:pict>
          <v:group style="position:absolute;margin-left:46.2719pt;margin-top:17.24819pt;width:123.642pt;height:165.006605pt;mso-position-horizontal-relative:page;mso-position-vertical-relative:page;z-index:-1108" coordorigin="925,345" coordsize="2473,3300">
            <v:group style="position:absolute;left:1150;top:1855;width:904;height:857" coordorigin="1150,1855" coordsize="904,857">
              <v:shape style="position:absolute;left:1150;top:1855;width:904;height:857" coordorigin="1150,1855" coordsize="904,857" path="m1352,1855l1284,1864,1216,1902,1179,1954,1156,2010,1150,2047,1150,2072,1156,2133,1180,2210,1207,2265,1251,2329,1277,2358,1255,2365,1187,2403,1153,2473,1150,2495,1150,2521,1163,2596,1190,2651,1241,2712,1295,2697,1283,2685,1275,2676,1270,2664,1269,2658,1269,2642,1273,2634,1292,2620,1304,2617,1773,2617,1798,2616,1868,2606,1926,2584,1984,2536,2022,2468,2047,2394,2054,2360,1703,2360,1702,2358,1362,2358,1345,2342,1304,2293,1283,2220,1286,2201,1323,2152,1399,2129,1626,2129,1620,2115,1590,2047,1560,1990,1526,1940,1480,1896,1408,1862,1368,1856,1352,1855e" filled="t" fillcolor="#BCBEC0" stroked="f">
                <v:path arrowok="t"/>
                <v:fill/>
              </v:shape>
            </v:group>
            <v:group style="position:absolute;left:1703;top:2084;width:361;height:276" coordorigin="1703,2084" coordsize="361,276">
              <v:shape style="position:absolute;left:1703;top:2084;width:361;height:276" coordorigin="1703,2084" coordsize="361,276" path="m2042,2084l1937,2084,1956,2088,1972,2100,1999,2159,2003,2201,2002,2222,1989,2286,1940,2339,1862,2360,1703,2360,2054,2360,2062,2293,2064,2255,2063,2229,2058,2160,2046,2100,2042,2084e" filled="t" fillcolor="#BCBEC0" stroked="f">
                <v:path arrowok="t"/>
                <v:fill/>
              </v:shape>
            </v:group>
            <v:group style="position:absolute;left:1362;top:2129;width:340;height:228" coordorigin="1362,2129" coordsize="340,228">
              <v:shape style="position:absolute;left:1362;top:2129;width:340;height:228" coordorigin="1362,2129" coordsize="340,228" path="m1626,2129l1399,2129,1421,2130,1443,2133,1500,2152,1548,2188,1588,2238,1623,2310,1635,2348,1362,2358,1702,2358,1680,2285,1658,2216,1635,2152,1627,2133,1626,2129e" filled="t" fillcolor="#BCBEC0" stroked="f">
                <v:path arrowok="t"/>
                <v:fill/>
              </v:shape>
            </v:group>
            <v:group style="position:absolute;left:1705;top:1890;width:337;height:247" coordorigin="1705,1890" coordsize="337,247">
              <v:shape style="position:absolute;left:1705;top:1890;width:337;height:247" coordorigin="1705,1890" coordsize="337,247" path="m1833,1890l1769,1903,1717,1961,1705,2020,1706,2041,1744,2113,1798,2137,1825,2137,1882,2116,1909,2094,1914,2090,1924,2085,1930,2084,2042,2084,2041,2081,2012,2012,1975,1958,1928,1917,1854,1892,1833,1890e" filled="t" fillcolor="#BCBEC0" stroked="f">
                <v:path arrowok="t"/>
                <v:fill/>
              </v:shape>
            </v:group>
            <v:group style="position:absolute;left:1141;top:2763;width:893;height:872" coordorigin="1141,2763" coordsize="893,872">
              <v:shape style="position:absolute;left:1141;top:2763;width:893;height:872" coordorigin="1141,2763" coordsize="893,872" path="m2033,2763l1988,2763,1985,2787,1978,2806,1916,2853,1860,2881,1804,2906,1730,2937,1141,3176,1141,3224,1886,3527,1945,3558,1987,3622,2033,3635,2033,3454,1935,3454,1915,3453,1896,3450,1874,3444,1856,3438,1521,3303,1521,3296,1888,3148,1898,3144,1924,3135,1933,3133,2033,3133,2033,2763e" filled="t" fillcolor="#939598" stroked="f">
                <v:path arrowok="t"/>
                <v:fill/>
              </v:shape>
              <v:shape style="position:absolute;left:1141;top:2763;width:893;height:872" coordorigin="1141,2763" coordsize="893,872" path="m2033,3351l1988,3351,1987,3375,1985,3396,1981,3414,1970,3437,1955,3449,1935,3454,2033,3454,2033,3351e" filled="t" fillcolor="#939598" stroked="f">
                <v:path arrowok="t"/>
                <v:fill/>
              </v:shape>
              <v:shape style="position:absolute;left:1141;top:2763;width:893;height:872" coordorigin="1141,2763" coordsize="893,872" path="m2033,3133l1938,3133,1960,3137,1974,3151,1980,3169,1984,3187,1987,3207,1988,3229,2033,3233,2033,3133e" filled="t" fillcolor="#939598" stroked="f">
                <v:path arrowok="t"/>
                <v:fill/>
              </v:shape>
            </v:group>
            <v:group style="position:absolute;left:935;top:355;width:2453;height:1508" coordorigin="935,355" coordsize="2453,1508">
              <v:shape style="position:absolute;left:935;top:355;width:2453;height:1508" coordorigin="935,355" coordsize="2453,1508" path="m1357,355l1294,359,1218,381,1149,419,1100,459,1055,506,1020,555,982,625,962,682,947,743,938,808,935,876,936,909,940,973,947,1033,966,1119,993,1197,1028,1269,1072,1335,1124,1393,1184,1444,1251,1487,1324,1521,1404,1547,1490,1565,1552,1572,1616,1576,1650,1576,3018,1576,3048,1577,3126,1583,3186,1597,3240,1627,3273,1683,3295,1758,3305,1829,3307,1855,3388,1863,3388,1065,1321,1065,1294,1065,1224,1060,1153,1046,1093,1006,1054,937,1043,869,1043,842,1054,782,1092,735,1129,723,1536,723,1548,708,1581,635,1586,593,1585,571,1573,510,1535,441,1475,389,1400,360,1379,357,1357,355e" filled="t" fillcolor="#939598" stroked="f">
                <v:path arrowok="t"/>
                <v:fill/>
              </v:shape>
            </v:group>
            <v:group style="position:absolute;left:1321;top:746;width:2067;height:319" coordorigin="1321,746" coordsize="2067,319">
              <v:shape style="position:absolute;left:1321;top:746;width:2067;height:319" coordorigin="1321,746" coordsize="2067,319" path="m3388,746l3308,746,3307,775,3305,802,3298,872,3284,942,3254,1001,3192,1046,3128,1063,1321,1065,3388,1065,3388,746e" filled="t" fillcolor="#939598" stroked="f">
                <v:path arrowok="t"/>
                <v:fill/>
              </v:shape>
            </v:group>
            <v:group style="position:absolute;left:1129;top:723;width:407;height:75" coordorigin="1129,723" coordsize="407,75">
              <v:shape style="position:absolute;left:1129;top:723;width:407;height:75" coordorigin="1129,723" coordsize="407,75" path="m1536,723l1129,723,1140,725,1155,729,1173,737,1195,748,1218,760,1240,770,1298,790,1350,798,1375,798,1438,787,1505,752,1535,724,1536,723e" filled="t" fillcolor="#939598" stroked="f">
                <v:path arrowok="t"/>
                <v:fill/>
              </v:shape>
            </v:group>
            <w10:wrap type="none"/>
          </v:group>
        </w:pict>
      </w:r>
      <w:r>
        <w:rPr>
          <w:sz w:val="24"/>
          <w:szCs w:val="24"/>
        </w:rPr>
      </w:r>
    </w:p>
    <w:p>
      <w:pPr>
        <w:spacing w:before="0" w:after="0" w:line="296" w:lineRule="exact"/>
        <w:ind w:left="2150" w:right="-20"/>
        <w:jc w:val="left"/>
        <w:rPr>
          <w:rFonts w:ascii="Adobe 仿宋 Std R" w:hAnsi="Adobe 仿宋 Std R" w:cs="Adobe 仿宋 Std R" w:eastAsia="Adobe 仿宋 Std R"/>
          <w:sz w:val="22"/>
          <w:szCs w:val="22"/>
        </w:rPr>
      </w:pPr>
      <w:rPr/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语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言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是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一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种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跨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平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台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、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适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合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于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分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布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式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计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算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环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境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的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面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向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对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象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编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程</w:t>
      </w:r>
      <w:r>
        <w:rPr>
          <w:rFonts w:ascii="Adobe 仿宋 Std R" w:hAnsi="Adobe 仿宋 Std R" w:cs="Adobe 仿宋 Std R" w:eastAsia="Adobe 仿宋 Std R"/>
          <w:sz w:val="22"/>
          <w:szCs w:val="22"/>
          <w:color w:val="000000"/>
          <w:spacing w:val="0"/>
          <w:w w:val="100"/>
        </w:rPr>
      </w:r>
    </w:p>
    <w:p>
      <w:pPr>
        <w:spacing w:before="3" w:after="0" w:line="242" w:lineRule="auto"/>
        <w:ind w:left="1697" w:right="139"/>
        <w:jc w:val="both"/>
        <w:rPr>
          <w:rFonts w:ascii="Adobe 仿宋 Std R" w:hAnsi="Adobe 仿宋 Std R" w:cs="Adobe 仿宋 Std R" w:eastAsia="Adobe 仿宋 Std R"/>
          <w:sz w:val="22"/>
          <w:szCs w:val="22"/>
        </w:rPr>
      </w:pPr>
      <w:rPr/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语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言。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开发工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具（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14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Development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Kit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，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）可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Oracle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公司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的网站免费取得，它与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的参考文件（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va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-2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docs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）同样是编写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Ja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va</w:t>
      </w:r>
      <w:r>
        <w:rPr>
          <w:rFonts w:ascii="Times New Roman" w:hAnsi="Times New Roman" w:cs="Times New Roman" w:eastAsia="Times New Roman"/>
          <w:sz w:val="22"/>
          <w:szCs w:val="22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2"/>
          <w:szCs w:val="22"/>
          <w:color w:val="0080C7"/>
          <w:spacing w:val="0"/>
          <w:w w:val="100"/>
        </w:rPr>
        <w:t>程序必备的工具。</w:t>
      </w:r>
      <w:r>
        <w:rPr>
          <w:rFonts w:ascii="Adobe 仿宋 Std R" w:hAnsi="Adobe 仿宋 Std R" w:cs="Adobe 仿宋 Std R" w:eastAsia="Adobe 仿宋 Std R"/>
          <w:sz w:val="22"/>
          <w:szCs w:val="22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85" w:lineRule="exact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本章将指导读者在计算机上安装和配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的运行环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应用程序的编辑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11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和运行过程。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334" w:right="-20"/>
        <w:jc w:val="left"/>
        <w:tabs>
          <w:tab w:pos="3400" w:val="left"/>
        </w:tabs>
        <w:rPr>
          <w:rFonts w:ascii="Adobe 仿宋 Std R" w:hAnsi="Adobe 仿宋 Std R" w:cs="Adobe 仿宋 Std R" w:eastAsia="Adobe 仿宋 Std R"/>
          <w:sz w:val="24"/>
          <w:szCs w:val="24"/>
        </w:rPr>
      </w:pPr>
      <w:rPr/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实验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1.1</w:t>
        <w:tab/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Java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 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语言开发环境的配置</w:t>
      </w:r>
      <w:r>
        <w:rPr>
          <w:rFonts w:ascii="Adobe 仿宋 Std R" w:hAnsi="Adobe 仿宋 Std R" w:cs="Adobe 仿宋 Std R" w:eastAsia="Adobe 仿宋 Std R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1.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2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实验目的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）学习下载并安装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）学习设置系统变量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ClassPath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）解决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开发环境配置中的常见问题。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2.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3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实验指导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3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步骤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：下载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安装文件。进入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Oracle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公司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的下载页面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https://www.oracle.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99"/>
        </w:rPr>
        <w:t>com/java/technologies/downloads/#jdk17-windows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99"/>
        </w:rPr>
        <w:t>，下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99"/>
        </w:rPr>
        <w:t>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99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安装文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按安装方法的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，可分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.zip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式的压缩文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.ex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格式的安装文件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.ms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格式的安装文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，根据需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要可以下载不同安装文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。这里下载得到的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JD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压缩包文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jdk-17_windows-x64_bin.zip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920"/>
        </w:sectPr>
      </w:pPr>
      <w:rPr/>
    </w:p>
    <w:p>
      <w:pPr>
        <w:spacing w:before="8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0" w:lineRule="exact"/>
        <w:ind w:left="3218" w:right="3820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position w:val="-1"/>
        </w:rPr>
        <w:t>①选择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-7"/>
          <w:w w:val="99"/>
          <w:position w:val="-1"/>
        </w:rPr>
        <w:t>W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99"/>
          <w:position w:val="-1"/>
        </w:rPr>
        <w:t>indo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ws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选项卡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91" w:after="0" w:line="288" w:lineRule="exact"/>
        <w:ind w:left="5119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②单击此处下载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3" w:lineRule="exact"/>
        <w:ind w:left="3375" w:right="3115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90.194199pt;margin-top:-221.181671pt;width:344.022pt;height:214.487pt;mso-position-horizontal-relative:page;mso-position-vertical-relative:paragraph;z-index:-1106" coordorigin="1804,-4424" coordsize="6880,4290">
            <v:shape style="position:absolute;left:1809;top:-4412;width:6870;height:4266" type="#_x0000_t75">
              <v:imagedata r:id="rId9" o:title=""/>
            </v:shape>
            <v:group style="position:absolute;left:2901;top:-2687;width:624;height:294" coordorigin="2901,-2687" coordsize="624,294">
              <v:shape style="position:absolute;left:2901;top:-2687;width:624;height:294" coordorigin="2901,-2687" coordsize="624,294" path="m3526,-2540l3493,-2475,3427,-2433,3359,-2410,3279,-2396,3221,-2393,3191,-2394,3106,-2403,3031,-2421,2971,-2447,2918,-2492,2901,-2531,2903,-2547,2933,-2602,2997,-2645,3064,-2669,3142,-2683,3199,-2687,3230,-2686,3316,-2678,3391,-2660,3452,-2634,3507,-2590,3526,-2540xe" filled="f" stroked="t" strokeweight=".5pt" strokecolor="#0080C7">
                <v:path arrowok="t"/>
              </v:shape>
            </v:group>
            <v:group style="position:absolute;left:4537;top:-1931;width:3770;height:261" coordorigin="4537,-1931" coordsize="3770,261">
              <v:shape style="position:absolute;left:4537;top:-1931;width:3770;height:261" coordorigin="4537,-1931" coordsize="3770,261" path="m8307,-1801l8253,-1769,8159,-1750,8097,-1741,8025,-1732,7944,-1724,7854,-1716,7755,-1708,7649,-1702,7536,-1695,7415,-1690,7289,-1685,7156,-1680,7018,-1677,6875,-1674,6728,-1672,6577,-1671,6422,-1670,6268,-1671,6117,-1672,5969,-1674,5826,-1677,5689,-1680,5556,-1685,5429,-1690,5309,-1695,5196,-1702,5089,-1708,4991,-1716,4901,-1724,4820,-1732,4748,-1741,4685,-1750,4592,-1769,4537,-1801,4544,-1811,4633,-1842,4748,-1861,4820,-1869,4901,-1878,4991,-1886,5089,-1893,5196,-1900,5309,-1906,5429,-1912,5556,-1917,5689,-1921,5826,-1925,5969,-1927,6117,-1929,6268,-1931,6422,-1931,6577,-1931,6728,-1929,6875,-1927,7018,-1925,7156,-1921,7289,-1917,7415,-1912,7536,-1906,7649,-1900,7755,-1893,7854,-1886,7944,-1878,8025,-1869,8097,-1861,8159,-1851,8253,-1832,8307,-1801xe" filled="f" stroked="t" strokeweight=".5pt" strokecolor="#0080C7">
                <v:path arrowok="t"/>
              </v:shape>
            </v:group>
            <v:group style="position:absolute;left:3508;top:-2518;width:330;height:2" coordorigin="3508,-2518" coordsize="330,2">
              <v:shape style="position:absolute;left:3508;top:-2518;width:330;height:2" coordorigin="3508,-2518" coordsize="330,0" path="m3508,-2518l3838,-2518e" filled="f" stroked="t" strokeweight=".5pt" strokecolor="#0080C7">
                <v:path arrowok="t"/>
              </v:shape>
            </v:group>
            <v:group style="position:absolute;left:6420;top:-2019;width:2;height:101" coordorigin="6420,-2019" coordsize="2,101">
              <v:shape style="position:absolute;left:6420;top:-2019;width:2;height:101" coordorigin="6420,-2019" coordsize="0,101" path="m6420,-1917l6420,-2019e" filled="f" stroked="t" strokeweight=".5pt" strokecolor="#0080C7">
                <v:path arrowok="t"/>
              </v:shape>
            </v:group>
            <v:group style="position:absolute;left:1809;top:-4419;width:6870;height:4280" coordorigin="1809,-4419" coordsize="6870,4280">
              <v:shape style="position:absolute;left:1809;top:-4419;width:6870;height:4280" coordorigin="1809,-4419" coordsize="6870,4280" path="m8679,-139l1809,-139,1809,-4419,8679,-4419,8679,-139x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下载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压缩包文件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140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：安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盘的根目录下新建一个文件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，命名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压缩包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99"/>
        </w:rPr>
        <w:t>jdk-17_windows-x64_bin.zip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"/>
          <w:w w:val="99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解压到文件夹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C:\jdk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中，称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C:\jdk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为安装路径。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1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：配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运行环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。因为是利用压缩包文件安装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，所以需要人工配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置运行环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Windows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操作系统的任务栏中单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“文件资源管理器”按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，在弹出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窗口的左窗格中右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“此电脑”选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，在弹出的快捷菜单中选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“属性”命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。然后在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弹出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“关于”窗口中选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“相关链接”组中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“高级系统设置”选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，弹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“系统属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性”对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。在该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对话框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中选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“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级”选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“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环境变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“环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量”对话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。在该对话框中单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“系统变量”选项区域下面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“新建”按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，添加系统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Java_Home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，在弹出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“新建系统变量”对话框中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“变量名”文本框中输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Java_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Home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“变量值”文本框中输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C:\jdk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，该值就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的安装路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。单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“确定”按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，返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回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“环境变量”对话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，然后在该对话框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“系统变量”选项区域中选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“编辑”按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（因为系统变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Windows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安装后就已经生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，所以不需要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Path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，只需编辑为其添加新值即可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9"/>
          <w:w w:val="100"/>
        </w:rPr>
        <w:t>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“编辑系统变量”对话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“新建”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Java_Home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\bin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3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添加到当前值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，单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“确定”按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，如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1.2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。由于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系统变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Java_Home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的值设置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C:\jdk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，因此可以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Java_Home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C:\jdk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，所以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添加的新值就是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C:\jdk\bin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4" w:after="0" w:line="240" w:lineRule="auto"/>
        <w:ind w:left="921" w:right="491"/>
        <w:jc w:val="center"/>
        <w:rPr>
          <w:rFonts w:ascii="Times New Roman" w:hAnsi="Times New Roman" w:cs="Times New Roman" w:eastAsia="Times New Roman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说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：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如果不想创建系统变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-5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99"/>
          <w:position w:val="1"/>
        </w:rPr>
        <w:t>Java_Home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99"/>
          <w:position w:val="1"/>
        </w:rPr>
        <w:t>，则必须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99"/>
          <w:position w:val="1"/>
        </w:rPr>
        <w:t>将“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99"/>
          <w:position w:val="1"/>
        </w:rPr>
        <w:t>C:\jdk\bin;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99"/>
          <w:position w:val="1"/>
        </w:rPr>
        <w:t>”添加到已存在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99"/>
          <w:position w:val="1"/>
        </w:rPr>
        <w:t>的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22"/>
          <w:w w:val="99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99"/>
          <w:position w:val="1"/>
        </w:rPr>
        <w:t>Path</w:t>
      </w:r>
      <w:r>
        <w:rPr>
          <w:rFonts w:ascii="Times New Roman" w:hAnsi="Times New Roman" w:cs="Times New Roman" w:eastAsia="Times New Roman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9" w:after="0" w:line="240" w:lineRule="auto"/>
        <w:ind w:left="964" w:right="-20"/>
        <w:jc w:val="left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</w:rPr>
        <w:t>路径值的最前面。设置系统变量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100"/>
        </w:rPr>
        <w:t>Java_Home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</w:rPr>
        <w:t>的好处是便于维护系统变量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100"/>
        </w:rPr>
        <w:t>Path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27" w:after="0" w:line="253" w:lineRule="auto"/>
        <w:ind w:left="454" w:right="3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步骤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4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0"/>
          <w:w w:val="100"/>
        </w:rPr>
        <w:t>：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检验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设置是否成功。在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Windows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桌面的任务栏上单击“搜索”按钮，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在弹出的窗格上面的搜索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“在此键入进行搜索”命令框中输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cmd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Enter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（或按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pgMar w:header="660" w:footer="682" w:top="920" w:bottom="880" w:left="680" w:right="920"/>
          <w:headerReference w:type="default" r:id="rId5"/>
          <w:headerReference w:type="default" r:id="rId6"/>
          <w:footerReference w:type="default" r:id="rId7"/>
          <w:footerReference w:type="default" r:id="rId8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85" w:lineRule="exact"/>
        <w:ind w:left="114" w:right="1079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Win+R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组合键打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“运行”对话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，输入命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cmd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9"/>
          <w:w w:val="100"/>
        </w:rPr>
        <w:t>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，弹出命令行窗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，在该窗口中输入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105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/>
        <w:pict>
          <v:group style="position:absolute;margin-left:52.417pt;margin-top:77.615822pt;width:419.462pt;height:492.038pt;mso-position-horizontal-relative:page;mso-position-vertical-relative:paragraph;z-index:-1105" coordorigin="1048,1552" coordsize="8389,9841">
            <v:shape style="position:absolute;left:6456;top:2761;width:2889;height:2950" type="#_x0000_t75">
              <v:imagedata r:id="rId10" o:title=""/>
            </v:shape>
            <v:group style="position:absolute;left:3896;top:2866;width:2468;height:2699" coordorigin="3896,2866" coordsize="2468,2699">
              <v:shape style="position:absolute;left:3896;top:2866;width:2468;height:2699" coordorigin="3896,2866" coordsize="2468,2699" path="m3896,5565l6364,5565,6364,2866,3896,2866,3896,5565e" filled="t" fillcolor="#0080C7" stroked="f">
                <v:path arrowok="t"/>
                <v:fill/>
              </v:shape>
              <v:shape style="position:absolute;left:3896;top:2866;width:2468;height:2699" type="#_x0000_t75">
                <v:imagedata r:id="rId11" o:title=""/>
              </v:shape>
            </v:group>
            <v:group style="position:absolute;left:1143;top:1647;width:2607;height:4296" coordorigin="1143,1647" coordsize="2607,4296">
              <v:shape style="position:absolute;left:1143;top:1647;width:2607;height:4296" coordorigin="1143,1647" coordsize="2607,4296" path="m1143,5943l3751,5943,3751,1647,1143,1647,1143,5943e" filled="t" fillcolor="#0080C7" stroked="f">
                <v:path arrowok="t"/>
                <v:fill/>
              </v:shape>
              <v:shape style="position:absolute;left:1143;top:1647;width:2607;height:4296" type="#_x0000_t75">
                <v:imagedata r:id="rId12" o:title=""/>
              </v:shape>
            </v:group>
            <v:group style="position:absolute;left:3605;top:5255;width:417;height:2" coordorigin="3605,5255" coordsize="417,2">
              <v:shape style="position:absolute;left:3605;top:5255;width:417;height:2" coordorigin="3605,5255" coordsize="417,0" path="m3605,5255l4022,5255e" filled="f" stroked="t" strokeweight=".5pt" strokecolor="#0080C7">
                <v:path arrowok="t"/>
              </v:shape>
            </v:group>
            <v:group style="position:absolute;left:3994;top:5218;width:88;height:74" coordorigin="3994,5218" coordsize="88,74">
              <v:shape style="position:absolute;left:3994;top:5218;width:88;height:74" coordorigin="3994,5218" coordsize="88,74" path="m3994,5218l4010,5255,3994,5292,4082,5255,3994,5218e" filled="t" fillcolor="#0080C7" stroked="f">
                <v:path arrowok="t"/>
                <v:fill/>
              </v:shape>
            </v:group>
            <v:group style="position:absolute;left:6182;top:4520;width:352;height:2" coordorigin="6182,4520" coordsize="352,2">
              <v:shape style="position:absolute;left:6182;top:4520;width:352;height:2" coordorigin="6182,4520" coordsize="352,0" path="m6182,4520l6534,4520e" filled="f" stroked="t" strokeweight=".5pt" strokecolor="#0080C7">
                <v:path arrowok="t"/>
              </v:shape>
            </v:group>
            <v:group style="position:absolute;left:6506;top:4483;width:88;height:74" coordorigin="6506,4483" coordsize="88,74">
              <v:shape style="position:absolute;left:6506;top:4483;width:88;height:74" coordorigin="6506,4483" coordsize="88,74" path="m6506,4483l6521,4520,6506,4557,6593,4520,6506,4483e" filled="t" fillcolor="#0080C7" stroked="f">
                <v:path arrowok="t"/>
                <v:fill/>
              </v:shape>
            </v:group>
            <v:group style="position:absolute;left:6204;top:8413;width:3139;height:2885" coordorigin="6204,8413" coordsize="3139,2885">
              <v:shape style="position:absolute;left:6204;top:8413;width:3139;height:2885" coordorigin="6204,8413" coordsize="3139,2885" path="m6204,11298l9343,11298,9343,8413,6204,8413,6204,11298e" filled="t" fillcolor="#0080C7" stroked="f">
                <v:path arrowok="t"/>
                <v:fill/>
              </v:shape>
              <v:shape style="position:absolute;left:6204;top:8413;width:3139;height:2885" type="#_x0000_t75">
                <v:imagedata r:id="rId13" o:title=""/>
              </v:shape>
            </v:group>
            <v:group style="position:absolute;left:6413;top:5811;width:2929;height:2579" coordorigin="6413,5811" coordsize="2929,2579">
              <v:shape style="position:absolute;left:6413;top:5811;width:2929;height:2579" coordorigin="6413,5811" coordsize="2929,2579" path="m6413,8389l9343,8389,9343,5811,6413,5811,6413,8389e" filled="t" fillcolor="#0080C7" stroked="f">
                <v:path arrowok="t"/>
                <v:fill/>
              </v:shape>
              <v:shape style="position:absolute;left:6413;top:5811;width:2929;height:2579" type="#_x0000_t75">
                <v:imagedata r:id="rId14" o:title=""/>
              </v:shape>
            </v:group>
            <v:group style="position:absolute;left:7623;top:5565;width:2;height:244" coordorigin="7623,5565" coordsize="2,244">
              <v:shape style="position:absolute;left:7623;top:5565;width:2;height:244" coordorigin="7623,5565" coordsize="0,244" path="m7623,5565l7623,5810e" filled="f" stroked="t" strokeweight=".5pt" strokecolor="#0080C7">
                <v:path arrowok="t"/>
              </v:shape>
            </v:group>
            <v:group style="position:absolute;left:7586;top:5782;width:74;height:88" coordorigin="7586,5782" coordsize="74,88">
              <v:shape style="position:absolute;left:7586;top:5782;width:74;height:88" coordorigin="7586,5782" coordsize="74,88" path="m7586,5782l7623,5869,7653,5797,7623,5797,7586,5782e" filled="t" fillcolor="#0080C7" stroked="f">
                <v:path arrowok="t"/>
                <v:fill/>
              </v:shape>
              <v:shape style="position:absolute;left:7586;top:5782;width:74;height:88" coordorigin="7586,5782" coordsize="74,88" path="m7660,5782l7623,5797,7653,5797,7660,5782e" filled="t" fillcolor="#0080C7" stroked="f">
                <v:path arrowok="t"/>
                <v:fill/>
              </v:shape>
            </v:group>
            <v:group style="position:absolute;left:1547;top:6147;width:4599;height:1104" coordorigin="1547,6147" coordsize="4599,1104">
              <v:shape style="position:absolute;left:1547;top:6147;width:4599;height:1104" coordorigin="1547,6147" coordsize="4599,1104" path="m1547,7251l6146,7251,6146,6147,1547,6147,1547,7251e" filled="t" fillcolor="#0080C7" stroked="f">
                <v:path arrowok="t"/>
                <v:fill/>
              </v:shape>
              <v:shape style="position:absolute;left:1547;top:6147;width:4599;height:1104" type="#_x0000_t75">
                <v:imagedata r:id="rId15" o:title=""/>
              </v:shape>
            </v:group>
            <v:group style="position:absolute;left:6149;top:6699;width:401;height:2" coordorigin="6149,6699" coordsize="401,2">
              <v:shape style="position:absolute;left:6149;top:6699;width:401;height:2" coordorigin="6149,6699" coordsize="401,0" path="m6550,6699l6149,6699e" filled="f" stroked="t" strokeweight=".5pt" strokecolor="#0080C7">
                <v:path arrowok="t"/>
              </v:shape>
            </v:group>
            <v:group style="position:absolute;left:6090;top:6662;width:88;height:74" coordorigin="6090,6662" coordsize="88,74">
              <v:shape style="position:absolute;left:6090;top:6662;width:88;height:74" coordorigin="6090,6662" coordsize="88,74" path="m6177,6662l6090,6699,6177,6736,6162,6699,6177,6662e" filled="t" fillcolor="#0080C7" stroked="f">
                <v:path arrowok="t"/>
                <v:fill/>
              </v:shape>
            </v:group>
            <v:group style="position:absolute;left:2357;top:8260;width:3306;height:2884" coordorigin="2357,8260" coordsize="3306,2884">
              <v:shape style="position:absolute;left:2357;top:8260;width:3306;height:2884" coordorigin="2357,8260" coordsize="3306,2884" path="m2357,11143l5664,11143,5664,8260,2357,8260,2357,11143e" filled="t" fillcolor="#0080C7" stroked="f">
                <v:path arrowok="t"/>
                <v:fill/>
              </v:shape>
              <v:shape style="position:absolute;left:2357;top:8260;width:3306;height:2884" type="#_x0000_t75">
                <v:imagedata r:id="rId16" o:title=""/>
              </v:shape>
            </v:group>
            <v:group style="position:absolute;left:5668;top:9512;width:455;height:2" coordorigin="5668,9512" coordsize="455,2">
              <v:shape style="position:absolute;left:5668;top:9512;width:455;height:2" coordorigin="5668,9512" coordsize="455,0" path="m5668,9512l6122,9512e" filled="f" stroked="t" strokeweight=".5pt" strokecolor="#0080C7">
                <v:path arrowok="t"/>
              </v:shape>
            </v:group>
            <v:group style="position:absolute;left:6094;top:9475;width:88;height:74" coordorigin="6094,9475" coordsize="88,74">
              <v:shape style="position:absolute;left:6094;top:9475;width:88;height:74" coordorigin="6094,9475" coordsize="88,74" path="m6094,9475l6110,9512,6094,9549,6182,9512,6094,9475e" filled="t" fillcolor="#0080C7" stroked="f">
                <v:path arrowok="t"/>
                <v:fill/>
              </v:shape>
            </v:group>
            <v:group style="position:absolute;left:3946;top:7251;width:2;height:948" coordorigin="3946,7251" coordsize="2,948">
              <v:shape style="position:absolute;left:3946;top:7251;width:2;height:948" coordorigin="3946,7251" coordsize="0,948" path="m3946,7251l3946,8200e" filled="f" stroked="t" strokeweight=".5pt" strokecolor="#0080C7">
                <v:path arrowok="t"/>
              </v:shape>
            </v:group>
            <v:group style="position:absolute;left:3909;top:8172;width:74;height:88" coordorigin="3909,8172" coordsize="74,88">
              <v:shape style="position:absolute;left:3909;top:8172;width:74;height:88" coordorigin="3909,8172" coordsize="74,88" path="m3909,8172l3946,8260,3977,8188,3946,8188,3909,8172e" filled="t" fillcolor="#0080C7" stroked="f">
                <v:path arrowok="t"/>
                <v:fill/>
              </v:shape>
              <v:shape style="position:absolute;left:3909;top:8172;width:74;height:88" coordorigin="3909,8172" coordsize="74,88" path="m3983,8172l3946,8188,3977,8188,3983,8172e" filled="t" fillcolor="#0080C7" stroked="f">
                <v:path arrowok="t"/>
                <v:fill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并按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Ente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键，若输出如图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1.3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所示的内容，则表示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安装和配置成功；若输出其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他内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，则表示不成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。这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，首先检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是否安装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目录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，再检查路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径系统变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的值是否包含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Java_Home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\bin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7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路径修改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，需要把命令行窗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口先关闭再打开，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Path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路径修改才能生效。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9" w:after="0" w:line="170" w:lineRule="exact"/>
        <w:jc w:val="left"/>
        <w:rPr>
          <w:sz w:val="17"/>
          <w:szCs w:val="17"/>
        </w:rPr>
      </w:pPr>
      <w:rPr/>
      <w:r>
        <w:rPr>
          <w:sz w:val="17"/>
          <w:szCs w:val="17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5" w:lineRule="exact"/>
        <w:ind w:left="5245" w:right="3939"/>
        <w:jc w:val="center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②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7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5" w:lineRule="exact"/>
        <w:ind w:left="2702" w:right="-20"/>
        <w:jc w:val="left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①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5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5" w:lineRule="exact"/>
        <w:ind w:right="2561"/>
        <w:jc w:val="right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③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5" w:lineRule="exact"/>
        <w:ind w:left="5149" w:right="4035"/>
        <w:jc w:val="center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④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5" w:lineRule="exact"/>
        <w:ind w:left="3001" w:right="-20"/>
        <w:jc w:val="left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⑤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7" w:after="0" w:line="180" w:lineRule="exact"/>
        <w:jc w:val="left"/>
        <w:rPr>
          <w:sz w:val="18"/>
          <w:szCs w:val="18"/>
        </w:rPr>
      </w:pPr>
      <w:rPr/>
      <w:r>
        <w:rPr>
          <w:sz w:val="18"/>
          <w:szCs w:val="18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5" w:lineRule="exact"/>
        <w:ind w:left="4763" w:right="4422"/>
        <w:jc w:val="center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19"/>
          <w:szCs w:val="19"/>
          <w:color w:val="231F20"/>
          <w:spacing w:val="0"/>
          <w:w w:val="102"/>
        </w:rPr>
        <w:t>⑥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</w:rPr>
      </w:r>
    </w:p>
    <w:p>
      <w:pPr>
        <w:spacing w:before="6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125" w:right="4125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设置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运行路径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jc w:val="center"/>
        <w:spacing w:after="0"/>
        <w:sectPr>
          <w:pgMar w:header="660" w:footer="682" w:top="1040" w:bottom="880" w:left="1020" w:right="0"/>
          <w:pgSz w:w="10500" w:h="14760"/>
        </w:sectPr>
      </w:pPr>
      <w:rPr/>
    </w:p>
    <w:p>
      <w:pPr>
        <w:spacing w:before="5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487" w:right="3167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18.904999pt;margin-top:-173.26387pt;width:286.599pt;height:166.569pt;mso-position-horizontal-relative:page;mso-position-vertical-relative:paragraph;z-index:-1104" coordorigin="2378,-3465" coordsize="5732,3331">
            <v:shape style="position:absolute;left:2381;top:-3462;width:5726;height:3325" type="#_x0000_t75">
              <v:imagedata r:id="rId19" o:title=""/>
            </v:shape>
            <v:group style="position:absolute;left:2381;top:-3462;width:5726;height:3325" coordorigin="2381,-3462" coordsize="5726,3325">
              <v:shape style="position:absolute;left:2381;top:-3462;width:5726;height:3325" coordorigin="2381,-3462" coordsize="5726,3325" path="m2381,-3462l8107,-3462,8107,-137,2381,-137,2381,-3462xe" filled="f" stroked="t" strokeweight=".3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1.3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路径设置成功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349" w:right="78" w:firstLine="530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5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：设置系统变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ClassPath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1.4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所示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“新建系统变量”对话框中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“变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量名”文本框中输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ClassPath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，同时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“变量值”文本框中输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类库所在的路径值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“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.;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Java_Home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%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\lib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9"/>
          <w:w w:val="100"/>
          <w:position w:val="0"/>
        </w:rPr>
        <w:t>”。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41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17.98pt;height:79.695pt;mso-position-horizontal-relative:char;mso-position-vertical-relative:line" type="#_x0000_t75">
            <v:imagedata r:id="rId20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76" w:after="0" w:line="269" w:lineRule="auto"/>
        <w:ind w:left="879" w:right="30" w:firstLine="2183"/>
        <w:jc w:val="left"/>
        <w:rPr>
          <w:rFonts w:ascii="Courier New" w:hAnsi="Courier New" w:cs="Courier New" w:eastAsia="Courier New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1.4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创建类路径系统变量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ClassPath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若想在命令行窗口查看、删除或设置系统变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Pat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ClassPat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的值，可使用如下方法。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set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path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或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echo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%path%</w:t>
      </w:r>
      <w:r>
        <w:rPr>
          <w:rFonts w:ascii="Courier New" w:hAnsi="Courier New" w:cs="Courier New" w:eastAsia="Courier New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68" w:lineRule="exact"/>
        <w:ind w:left="879" w:right="-20"/>
        <w:jc w:val="left"/>
        <w:rPr>
          <w:rFonts w:ascii="Courier New" w:hAnsi="Courier New" w:cs="Courier New" w:eastAsia="Courier New"/>
          <w:sz w:val="18"/>
          <w:szCs w:val="18"/>
        </w:rPr>
      </w:pPr>
      <w:rPr/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set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classpath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-55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或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echo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 </w:t>
      </w:r>
      <w:r>
        <w:rPr>
          <w:rFonts w:ascii="Courier New" w:hAnsi="Courier New" w:cs="Courier New" w:eastAsia="Courier New"/>
          <w:sz w:val="18"/>
          <w:szCs w:val="18"/>
          <w:color w:val="231F20"/>
          <w:spacing w:val="0"/>
          <w:w w:val="100"/>
          <w:position w:val="1"/>
        </w:rPr>
        <w:t>%classpath%</w:t>
      </w:r>
      <w:r>
        <w:rPr>
          <w:rFonts w:ascii="Courier New" w:hAnsi="Courier New" w:cs="Courier New" w:eastAsia="Courier New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20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auto"/>
        <w:ind w:left="2875" w:right="2555"/>
        <w:jc w:val="center"/>
        <w:tabs>
          <w:tab w:pos="3940" w:val="left"/>
        </w:tabs>
        <w:rPr>
          <w:rFonts w:ascii="Adobe 仿宋 Std R" w:hAnsi="Adobe 仿宋 Std R" w:cs="Adobe 仿宋 Std R" w:eastAsia="Adobe 仿宋 Std R"/>
          <w:sz w:val="24"/>
          <w:szCs w:val="24"/>
        </w:rPr>
      </w:pPr>
      <w:rPr/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实验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1.2</w:t>
        <w:tab/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JDK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 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参考文档的使用</w:t>
      </w:r>
      <w:r>
        <w:rPr>
          <w:rFonts w:ascii="Adobe 仿宋 Std R" w:hAnsi="Adobe 仿宋 Std R" w:cs="Adobe 仿宋 Std R" w:eastAsia="Adobe 仿宋 Std R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87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1.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2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实验目的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）学习下载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）学习使用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）了解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参考文档的组成。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87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2.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3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实验指导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454" w:right="76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：通过浏览器访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Oracle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司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的下载页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的下载页面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hyperlink r:id="rId21">
        <w:r>
          <w:rPr>
            <w:rFonts w:ascii="Times New Roman" w:hAnsi="Times New Roman" w:cs="Times New Roman" w:eastAsia="Times New Roman"/>
            <w:sz w:val="21"/>
            <w:szCs w:val="21"/>
            <w:color w:val="231F20"/>
            <w:spacing w:val="0"/>
            <w:w w:val="99"/>
          </w:rPr>
          <w:t>https://www.oracle.com/java/technologies/javase-jdk17-doc-downloads.html</w:t>
        </w:r>
      </w:hyperlink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99"/>
        </w:rPr>
        <w:t>，下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99"/>
        </w:rPr>
        <w:t>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99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参考文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档，如图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1.5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both"/>
        <w:spacing w:after="0"/>
        <w:sectPr>
          <w:pgNumType w:start="6"/>
          <w:pgMar w:footer="682" w:header="660" w:top="920" w:bottom="880" w:left="680" w:right="980"/>
          <w:footerReference w:type="default" r:id="rId17"/>
          <w:footerReference w:type="default" r:id="rId18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3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exact"/>
        <w:ind w:right="1958"/>
        <w:jc w:val="righ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94.389999pt;margin-top:-107.280602pt;width:309.932pt;height:194.841pt;mso-position-horizontal-relative:page;mso-position-vertical-relative:paragraph;z-index:-1103" coordorigin="1888,-2146" coordsize="6199,3897">
            <v:group style="position:absolute;left:1983;top:-2051;width:6009;height:3707" coordorigin="1983,-2051" coordsize="6009,3707">
              <v:shape style="position:absolute;left:1983;top:-2051;width:6009;height:3707" coordorigin="1983,-2051" coordsize="6009,3707" path="m1983,1656l7991,1656,7991,-2051,1983,-2051,1983,1656e" filled="t" fillcolor="#0080C7" stroked="f">
                <v:path arrowok="t"/>
                <v:fill/>
              </v:shape>
              <v:shape style="position:absolute;left:1983;top:-2051;width:6009;height:3707" type="#_x0000_t75">
                <v:imagedata r:id="rId22" o:title=""/>
              </v:shape>
            </v:group>
            <v:group style="position:absolute;left:5830;top:104;width:1209;height:290" coordorigin="5830,104" coordsize="1209,290">
              <v:shape style="position:absolute;left:5830;top:104;width:1209;height:290" coordorigin="5830,104" coordsize="1209,290" path="m7039,249l6992,305,6923,335,6862,352,6792,366,6713,378,6626,387,6533,392,6435,394,6385,394,6290,390,6200,383,6116,372,6042,359,5976,343,5898,316,5838,272,5830,249,5832,237,5878,192,5947,163,6007,146,6078,132,6157,120,6244,111,6337,106,6435,104,6485,104,6580,108,6670,115,6753,125,6828,139,6894,154,6972,182,7032,225,7039,249xe" filled="f" stroked="t" strokeweight=".5pt" strokecolor="#0080C7">
                <v:path arrowok="t"/>
              </v:shape>
            </v:group>
            <v:group style="position:absolute;left:7039;top:249;width:370;height:2" coordorigin="7039,249" coordsize="370,2">
              <v:shape style="position:absolute;left:7039;top:249;width:370;height:2" coordorigin="7039,249" coordsize="370,0" path="m7039,249l7409,249e" filled="f" stroked="t" strokeweight=".5pt" strokecolor="#0080C7">
                <v:path arrowok="t"/>
              </v:shape>
            </v:group>
            <v:group style="position:absolute;left:1983;top:-2051;width:6009;height:3707" coordorigin="1983,-2051" coordsize="6009,3707">
              <v:shape style="position:absolute;left:1983;top:-2051;width:6009;height:3707" coordorigin="1983,-2051" coordsize="6009,3707" path="m1983,1656l1983,-2051,7991,-2051,7991,1656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单击此处下载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12" w:lineRule="exact"/>
        <w:ind w:right="1988"/>
        <w:jc w:val="righ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参考文档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4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002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1.5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参考文档下载页面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步骤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：下载得到的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参考文档是一个名为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jdk-17.0.1_doc-all.zip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的压缩包文件。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95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：将该文件解压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C:\jdk\docs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目录下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，在该目录下有一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个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index.html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用浏览器打开该文件，出现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参考文档的首页，如图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1.6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40" w:lineRule="exact"/>
        <w:ind w:left="730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16.352997pt;margin-top:-24.378405pt;width:320.559pt;height:190.4203pt;mso-position-horizontal-relative:page;mso-position-vertical-relative:paragraph;z-index:-1102" coordorigin="2327,-488" coordsize="6411,3808">
            <v:group style="position:absolute;left:2568;top:-483;width:6165;height:3798" coordorigin="2568,-483" coordsize="6165,3798">
              <v:shape style="position:absolute;left:2568;top:-483;width:6165;height:3798" coordorigin="2568,-483" coordsize="6165,3798" path="m2568,3316l2568,-483,8733,-483,8733,3316e" filled="f" stroked="t" strokeweight=".5pt" strokecolor="#0080C7">
                <v:path arrowok="t"/>
              </v:shape>
            </v:group>
            <v:group style="position:absolute;left:2568;top:-483;width:6165;height:3798" coordorigin="2568,-483" coordsize="6165,3798">
              <v:shape style="position:absolute;left:2568;top:-483;width:6165;height:3798" coordorigin="2568,-483" coordsize="6165,3798" path="m2568,3316l8733,3316,8733,-483,2568,-483,2568,3316e" filled="t" fillcolor="#0080C7" stroked="f">
                <v:path arrowok="t"/>
                <v:fill/>
              </v:shape>
              <v:shape style="position:absolute;left:2568;top:-483;width:6165;height:3798" type="#_x0000_t75">
                <v:imagedata r:id="rId23" o:title=""/>
              </v:shape>
            </v:group>
            <v:group style="position:absolute;left:2639;top:1989;width:2538;height:314" coordorigin="2639,1989" coordsize="2538,314">
              <v:shape style="position:absolute;left:2639;top:1989;width:2538;height:314" coordorigin="2639,1989" coordsize="2538,314" path="m5177,2146l5112,2195,5035,2218,4932,2239,4871,2248,4805,2257,4734,2265,4657,2273,4576,2279,4491,2285,4402,2291,4309,2295,4213,2298,4114,2301,4012,2302,3908,2303,3804,2302,3702,2301,3603,2298,3507,2295,3414,2291,3325,2285,3239,2279,3158,2273,3082,2265,3011,2257,2944,2248,2884,2239,2781,2218,2704,2195,2643,2159,2639,2146,2643,2133,2704,2096,2781,2074,2884,2053,2944,2044,3011,2035,3082,2026,3158,2019,3239,2012,3325,2006,3414,2001,3507,1997,3603,1993,3702,1991,3804,1989,3908,1989,4012,1989,4114,1991,4213,1993,4309,1997,4402,2001,4491,2006,4576,2012,4657,2019,4734,2026,4805,2035,4871,2044,4932,2053,5035,2074,5112,2096,5172,2133,5177,2146xe" filled="f" stroked="t" strokeweight=".5pt" strokecolor="#0080C7">
                <v:path arrowok="t"/>
              </v:shape>
            </v:group>
            <v:group style="position:absolute;left:2543;top:-22;width:3933;height:333" coordorigin="2543,-22" coordsize="3933,333">
              <v:shape style="position:absolute;left:2543;top:-22;width:3933;height:333" coordorigin="2543,-22" coordsize="3933,333" path="m6476,144l6419,184,6322,209,6257,221,6182,232,6097,243,6003,253,5900,262,5789,271,5671,279,5546,286,5413,292,5275,298,5131,302,4982,306,4829,309,4671,310,4510,311,4348,310,4191,309,4037,306,3888,302,3744,298,3606,292,3474,286,3348,279,3230,271,3119,262,3017,253,2923,243,2838,232,2763,221,2698,209,2601,184,2543,144,2550,131,2644,92,2763,68,2838,57,2923,46,3017,36,3119,27,3230,18,3348,10,3474,3,3606,-4,3744,-9,3888,-14,4037,-17,4191,-20,4348,-22,4510,-22,4671,-22,4829,-20,4982,-17,5131,-14,5275,-9,5413,-4,5546,3,5671,10,5789,18,5900,27,6003,36,6097,46,6182,57,6257,68,6322,80,6419,104,6476,144xe" filled="f" stroked="t" strokeweight=".5pt" strokecolor="#0080C7">
                <v:path arrowok="t"/>
              </v:shape>
            </v:group>
            <v:group style="position:absolute;left:2332;top:144;width:211;height:2" coordorigin="2332,144" coordsize="211,2">
              <v:shape style="position:absolute;left:2332;top:144;width:211;height:2" coordorigin="2332,144" coordsize="211,0" path="m2543,144l2332,144e" filled="f" stroked="t" strokeweight=".5pt" strokecolor="#0080C7">
                <v:path arrowok="t"/>
              </v:shape>
            </v:group>
            <v:group style="position:absolute;left:5176;top:2146;width:241;height:2" coordorigin="5176,2146" coordsize="241,2">
              <v:shape style="position:absolute;left:5176;top:2146;width:241;height:2" coordorigin="5176,2146" coordsize="241,0" path="m5176,2146l5417,2146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导航条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4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4413" w:right="4429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选项卡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092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1.6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参考文档的首页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114" w:right="95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该文档的顶部为导航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，分别对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应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OVERVIEW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MODULE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PACKAGE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USE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TREE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PREVIEW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NEW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DEPRECATED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INDEX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HELP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各个页面的作用。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40" w:lineRule="auto"/>
        <w:ind w:left="389" w:right="1068"/>
        <w:jc w:val="center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8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OVERVIEW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页面。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OVERVIEW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页面描述了该文档所有模块被分成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8"/>
          <w:w w:val="99"/>
        </w:rPr>
        <w:t>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99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11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平台标准版）和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开发工具包）两部分并对其简介。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502" w:right="1075"/>
        <w:jc w:val="center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3"/>
          <w:w w:val="100"/>
        </w:rPr>
        <w:t>：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定义了通用计算的核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平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。这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在模块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，名称以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center"/>
        <w:spacing w:after="0"/>
        <w:sectPr>
          <w:pgMar w:header="660" w:footer="682" w:top="1040" w:bottom="880" w:left="1020" w:right="0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5" w:lineRule="exact"/>
        <w:ind w:left="45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开头。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454" w:right="13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2"/>
          <w:w w:val="100"/>
        </w:rPr>
        <w:t>：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是特定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，并且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平台的所有实现中不一定都可以使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用。这些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在模块中，名称以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开头。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8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MODULE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。当选择一个模块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MODULE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页面中显示该模块的描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述。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Jav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7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"/>
          <w:w w:val="100"/>
        </w:rPr>
        <w:t>中的模块是代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"/>
          <w:w w:val="100"/>
        </w:rPr>
        <w:t>、数据和有些资源自描述的集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合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JD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"/>
          <w:w w:val="100"/>
        </w:rPr>
        <w:t>系统较为庞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大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"/>
          <w:w w:val="100"/>
        </w:rPr>
        <w:t>，因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Jav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17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划分成小模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。这样可以方便开发者使用任何想要的模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应用程序缩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减到小设备。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9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PACKAGE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PACKAGE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页面中提供了对所选包的描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，包括包的类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型、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相关包和层次结构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，并列出该包中所包含的接口和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，同时在这些内容的旁边给出概要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说明。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8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4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页面中提供了对所选类的描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，并列出该类中包含的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属性和方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，同时在这些内容的旁边给出概要说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。例如选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java.lang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，然后选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7"/>
          <w:w w:val="100"/>
        </w:rPr>
        <w:t>，显示如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1.7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7"/>
          <w:w w:val="100"/>
        </w:rPr>
        <w:t>所示的页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7"/>
          <w:w w:val="100"/>
        </w:rPr>
        <w:t>。从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1.7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7"/>
          <w:w w:val="100"/>
        </w:rPr>
        <w:t>中可以看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7"/>
          <w:w w:val="100"/>
        </w:rPr>
        <w:t>类继承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Object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它的完整定义为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94" w:after="0" w:line="240" w:lineRule="auto"/>
        <w:ind w:left="879" w:right="-20"/>
        <w:jc w:val="left"/>
        <w:rPr>
          <w:rFonts w:ascii="Times New Roman" w:hAnsi="Times New Roman" w:cs="Times New Roman" w:eastAsia="Times New Roman"/>
          <w:sz w:val="18"/>
          <w:szCs w:val="18"/>
        </w:rPr>
      </w:pPr>
      <w:rPr/>
      <w:r>
        <w:rPr/>
        <w:pict>
          <v:group style="position:absolute;margin-left:106.535004pt;margin-top:24.269756pt;width:311.339pt;height:193.686pt;mso-position-horizontal-relative:page;mso-position-vertical-relative:paragraph;z-index:-1101" coordorigin="2131,485" coordsize="6227,3874">
            <v:group style="position:absolute;left:2141;top:495;width:6207;height:3854" coordorigin="2141,495" coordsize="6207,3854">
              <v:shape style="position:absolute;left:2141;top:495;width:6207;height:3854" coordorigin="2141,495" coordsize="6207,3854" path="m2141,4349l8347,4349,8347,495,2141,495,2141,4349e" filled="t" fillcolor="#0080C7" stroked="f">
                <v:path arrowok="t"/>
                <v:fill/>
              </v:shape>
              <v:shape style="position:absolute;left:2141;top:495;width:6207;height:3854" type="#_x0000_t75">
                <v:imagedata r:id="rId24" o:title=""/>
              </v:shape>
            </v:group>
            <v:group style="position:absolute;left:2156;top:1889;width:1070;height:360" coordorigin="2156,1889" coordsize="1070,360">
              <v:shape style="position:absolute;left:2156;top:1889;width:1070;height:360" coordorigin="2156,1889" coordsize="1070,360" path="m3226,2069l3198,2126,3145,2164,3069,2196,3006,2214,2936,2229,2860,2240,2777,2247,2691,2249,2647,2248,2562,2244,2482,2235,2409,2222,2342,2206,2284,2186,2215,2152,2163,2098,2156,2069,2157,2054,2198,1999,2259,1963,2342,1932,2409,1916,2482,1903,2562,1894,2647,1890,2691,1889,2734,1890,2819,1894,2899,1903,2972,1916,3039,1932,3097,1952,3166,1986,3219,2040,3226,2069xe" filled="f" stroked="t" strokeweight=".5pt" strokecolor="#0080C7">
                <v:path arrowok="t"/>
              </v:shape>
            </v:group>
            <v:group style="position:absolute;left:3226;top:2069;width:260;height:2" coordorigin="3226,2069" coordsize="260,2">
              <v:shape style="position:absolute;left:3226;top:2069;width:260;height:2" coordorigin="3226,2069" coordsize="260,0" path="m3226,2069l3486,2069e" filled="f" stroked="t" strokeweight=".5pt" strokecolor="#0080C7">
                <v:path arrowok="t"/>
              </v:shape>
            </v:group>
            <v:group style="position:absolute;left:2141;top:495;width:6207;height:3854" coordorigin="2141,495" coordsize="6207,3854">
              <v:shape style="position:absolute;left:2141;top:495;width:6207;height:3854" coordorigin="2141,495" coordsize="6207,3854" path="m2141,4349l8347,4349,8347,495,2141,495,2141,4349xe" filled="f" stroked="t" strokeweight=".3pt" strokecolor="#0080C7">
                <v:path arrowok="t"/>
              </v:shape>
            </v:group>
            <w10:wrap type="none"/>
          </v:group>
        </w:pic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44"/>
        </w:rPr>
        <w:t>public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43"/>
          <w:w w:val="14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44"/>
        </w:rPr>
        <w:t>ﬁnal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11"/>
          <w:w w:val="14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44"/>
        </w:rPr>
        <w:t>class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4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13"/>
          <w:w w:val="144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35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-22"/>
          <w:w w:val="13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35"/>
        </w:rPr>
        <w:t>extends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58"/>
          <w:w w:val="135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35"/>
        </w:rPr>
        <w:t>Object</w:t>
      </w:r>
      <w:r>
        <w:rPr>
          <w:rFonts w:ascii="Times New Roman" w:hAnsi="Times New Roman" w:cs="Times New Roman" w:eastAsia="Times New Roman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4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exact"/>
        <w:ind w:left="2870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继承关系说明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1" w:after="0" w:line="120" w:lineRule="exact"/>
        <w:jc w:val="left"/>
        <w:rPr>
          <w:sz w:val="12"/>
          <w:szCs w:val="12"/>
        </w:rPr>
      </w:pPr>
      <w:rPr/>
      <w:r>
        <w:rPr>
          <w:sz w:val="12"/>
          <w:szCs w:val="12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106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1.7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参考文档的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142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类为最终类，不能再派生子类。在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类的页面中，包括对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类的概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要说明。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7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Syste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类里面包含了哪些属性和哪些方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，通过拖动界面中的滚动条可以详细了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如看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Syste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err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9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in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9"/>
          <w:w w:val="100"/>
        </w:rPr>
        <w:t>、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ou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4"/>
          <w:w w:val="100"/>
        </w:rPr>
        <w:t>三个静态属性，分别是标准错误输出、标准输入和标准输出。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138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5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。该页面说明哪些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、方法使用了该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页面如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1.8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所示。由此页面看到没有其他类使用了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pgMar w:header="660" w:footer="682" w:top="920" w:bottom="880" w:left="680" w:right="920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3" w:lineRule="exact"/>
        <w:ind w:left="304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00.379997pt;margin-top:-206.269073pt;width:323.650pt;height:199.574pt;mso-position-horizontal-relative:page;mso-position-vertical-relative:paragraph;z-index:-1100" coordorigin="2008,-4125" coordsize="6473,3991">
            <v:shape style="position:absolute;left:2013;top:-4120;width:6463;height:3981" type="#_x0000_t75">
              <v:imagedata r:id="rId25" o:title=""/>
            </v:shape>
            <v:group style="position:absolute;left:2013;top:-4120;width:6463;height:3981" coordorigin="2013,-4120" coordsize="6463,3981">
              <v:shape style="position:absolute;left:2013;top:-4120;width:6463;height:3981" coordorigin="2013,-4120" coordsize="6463,3981" path="m2013,-139l8476,-139,8476,-4120,2013,-4120,2013,-139x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1.8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System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类的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114" w:right="1061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6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TREE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。该页面给出了包中的类和接口的继承层次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，通过该页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，可以直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观了解包中类和接口的继承关系。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114" w:right="1062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/>
        <w:pict>
          <v:group style="position:absolute;margin-left:100.837997pt;margin-top:45.614929pt;width:322.733pt;height:199.626pt;mso-position-horizontal-relative:page;mso-position-vertical-relative:paragraph;z-index:-1099" coordorigin="2017,912" coordsize="6455,3993">
            <v:shape style="position:absolute;left:2020;top:915;width:6449;height:3987" type="#_x0000_t75">
              <v:imagedata r:id="rId26" o:title=""/>
            </v:shape>
            <v:group style="position:absolute;left:2020;top:915;width:6449;height:3987" coordorigin="2020,915" coordsize="6449,3987">
              <v:shape style="position:absolute;left:2020;top:915;width:6449;height:3987" coordorigin="2020,915" coordsize="6449,3987" path="m2020,4902l8468,4902,8468,915,2020,915,2020,4902xe" filled="f" stroked="t" strokeweight=".3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7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PREVIEW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。该页面指出该页面中所列出的接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、方法和枚举在未来可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能会被删除，如图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1.9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9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00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1.9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PREVIEW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8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114" w:right="1062" w:firstLine="320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8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。该页面中显示了若干选项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，如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1.10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。最左边的选项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Modules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表示不区分版本添加的新元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素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，即所有这些新元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素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，无论它们是在哪个版本中添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加的都显示在该选项卡中。其他选项卡中的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Added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表示在特定版本中添加的新元素。任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何元素显示在最左侧选项卡下同时也显示在右侧某选项卡之下。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both"/>
        <w:spacing w:after="0"/>
        <w:sectPr>
          <w:pgMar w:header="660" w:footer="682" w:top="1040" w:bottom="880" w:left="1020" w:right="0"/>
          <w:pgSz w:w="10500" w:h="14760"/>
        </w:sectPr>
      </w:pPr>
      <w:rPr/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exact"/>
        <w:ind w:left="2112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新添加的所有元素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27" w:after="0" w:line="240" w:lineRule="auto"/>
        <w:ind w:left="255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</w:rPr>
        <w:t>16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版中添加的元素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6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8" w:lineRule="exact"/>
        <w:ind w:left="4101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14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版中添加的元素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462" w:right="3183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15.719002pt;margin-top:-187.424866pt;width:292.972pt;height:180.98pt;mso-position-horizontal-relative:page;mso-position-vertical-relative:paragraph;z-index:-1098" coordorigin="2314,-3748" coordsize="5859,3620">
            <v:group style="position:absolute;left:2324;top:-3738;width:5839;height:3600" coordorigin="2324,-3738" coordsize="5839,3600">
              <v:shape style="position:absolute;left:2324;top:-3738;width:5839;height:3600" coordorigin="2324,-3738" coordsize="5839,3600" path="m2324,-139l8164,-139,8164,-3738,2324,-3738,2324,-139e" filled="t" fillcolor="#0080C7" stroked="f">
                <v:path arrowok="t"/>
                <v:fill/>
              </v:shape>
              <v:shape style="position:absolute;left:2324;top:-3738;width:5839;height:3600" type="#_x0000_t75">
                <v:imagedata r:id="rId27" o:title=""/>
              </v:shape>
            </v:group>
            <v:group style="position:absolute;left:2676;top:-2043;width:1378;height:271" coordorigin="2676,-2043" coordsize="1378,271">
              <v:shape style="position:absolute;left:2676;top:-2043;width:1378;height:271" coordorigin="2676,-2043" coordsize="1378,271" path="m2676,-1773l4054,-1773,4054,-2043,2676,-2043,2676,-1773e" filled="t" fillcolor="#FFFFFF" stroked="f">
                <v:path arrowok="t"/>
                <v:fill/>
              </v:shape>
            </v:group>
            <v:group style="position:absolute;left:2469;top:-1030;width:682;height:271" coordorigin="2469,-1030" coordsize="682,271">
              <v:shape style="position:absolute;left:2469;top:-1030;width:682;height:271" coordorigin="2469,-1030" coordsize="682,271" path="m3151,-895l3119,-838,3055,-801,2988,-780,2909,-766,2821,-760,2789,-760,2730,-764,2648,-777,2579,-796,2524,-821,2478,-862,2469,-885,2470,-898,2512,-958,2582,-995,2652,-1015,2733,-1027,2791,-1030,2823,-1030,2884,-1026,2966,-1014,3036,-995,3091,-971,3138,-931,3151,-895xe" filled="f" stroked="t" strokeweight=".5pt" strokecolor="#0080C7">
                <v:path arrowok="t"/>
              </v:shape>
            </v:group>
            <v:group style="position:absolute;left:3204;top:-1020;width:661;height:250" coordorigin="3204,-1020" coordsize="661,250">
              <v:shape style="position:absolute;left:3204;top:-1020;width:661;height:250" coordorigin="3204,-1020" coordsize="661,250" path="m3865,-895l3832,-841,3765,-805,3696,-786,3614,-773,3555,-770,3523,-770,3462,-774,3379,-786,3310,-804,3242,-837,3204,-888,3205,-900,3249,-957,3323,-991,3395,-1009,3478,-1019,3508,-1020,3541,-1020,3602,-1016,3686,-1005,3755,-987,3824,-955,3864,-905,3865,-895xe" filled="f" stroked="t" strokeweight=".5pt" strokecolor="#0080C7">
                <v:path arrowok="t"/>
              </v:shape>
            </v:group>
            <v:group style="position:absolute;left:3882;top:-1020;width:661;height:250" coordorigin="3882,-1020" coordsize="661,250">
              <v:shape style="position:absolute;left:3882;top:-1020;width:661;height:250" coordorigin="3882,-1020" coordsize="661,250" path="m4543,-895l4510,-841,4443,-805,4374,-786,4293,-773,4233,-770,4201,-770,4140,-774,4057,-786,3988,-804,3920,-837,3882,-888,3883,-900,3927,-957,4001,-991,4073,-1009,4156,-1019,4186,-1020,4219,-1020,4281,-1016,4364,-1005,4433,-987,4502,-955,4542,-905,4543,-895xe" filled="f" stroked="t" strokeweight=".5pt" strokecolor="#0080C7">
                <v:path arrowok="t"/>
              </v:shape>
            </v:group>
            <v:group style="position:absolute;left:4543;top:-895;width:193;height:2" coordorigin="4543,-895" coordsize="193,2">
              <v:shape style="position:absolute;left:4543;top:-895;width:193;height:2" coordorigin="4543,-895" coordsize="193,0" path="m4543,-895l4736,-895e" filled="f" stroked="t" strokeweight=".5pt" strokecolor="#0080C7">
                <v:path arrowok="t"/>
              </v:shape>
            </v:group>
            <v:group style="position:absolute;left:3534;top:-1463;width:2;height:442" coordorigin="3534,-1463" coordsize="2,442">
              <v:shape style="position:absolute;left:3534;top:-1463;width:2;height:442" coordorigin="3534,-1463" coordsize="0,442" path="m3534,-1021l3534,-1463e" filled="f" stroked="t" strokeweight=".5pt" strokecolor="#0080C7">
                <v:path arrowok="t"/>
              </v:shape>
            </v:group>
            <v:group style="position:absolute;left:2938;top:-1769;width:2;height:749" coordorigin="2938,-1769" coordsize="2,749">
              <v:shape style="position:absolute;left:2938;top:-1769;width:2;height:749" coordorigin="2938,-1769" coordsize="0,749" path="m2938,-1021l2938,-1769e" filled="f" stroked="t" strokeweight=".5pt" strokecolor="#0080C7">
                <v:path arrowok="t"/>
              </v:shape>
            </v:group>
            <v:group style="position:absolute;left:2324;top:-3738;width:5839;height:3600" coordorigin="2324,-3738" coordsize="5839,3600">
              <v:shape style="position:absolute;left:2324;top:-3738;width:5839;height:3600" coordorigin="2324,-3738" coordsize="5839,3600" path="m2324,-139l8164,-139,8164,-3738,2324,-3738,2324,-139x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1.10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119" w:firstLine="320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9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DEPRECATED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。该页面列出了所有已过时的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、接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、方法等元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素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。一般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是有缺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，通常会给出替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API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。在下面显示的若干选项卡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，最左侧的选项卡给出了已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不再使用的元素，而其他选项卡则指出是在哪个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版本中被弃用的。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1" w:firstLine="320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/>
        <w:pict>
          <v:group style="position:absolute;margin-left:115.971001pt;margin-top:45.515259pt;width:292.465pt;height:180.508pt;mso-position-horizontal-relative:page;mso-position-vertical-relative:paragraph;z-index:-1097" coordorigin="2319,910" coordsize="5849,3610">
            <v:group style="position:absolute;left:2324;top:915;width:5839;height:3600" coordorigin="2324,915" coordsize="5839,3600">
              <v:shape style="position:absolute;left:2324;top:915;width:5839;height:3600" coordorigin="2324,915" coordsize="5839,3600" path="m2324,4515l8164,4515,8164,915,2324,915,2324,4515e" filled="t" fillcolor="#0080C7" stroked="f">
                <v:path arrowok="t"/>
                <v:fill/>
              </v:shape>
              <v:shape style="position:absolute;left:2324;top:915;width:5839;height:3600" type="#_x0000_t75">
                <v:imagedata r:id="rId28" o:title=""/>
              </v:shape>
            </v:group>
            <v:group style="position:absolute;left:2361;top:2088;width:2237;height:240" coordorigin="2361,2088" coordsize="2237,240">
              <v:shape style="position:absolute;left:2361;top:2088;width:2237;height:240" coordorigin="2361,2088" coordsize="2237,240" path="m4597,2208l4540,2246,4473,2263,4382,2279,4270,2293,4207,2299,4140,2305,4068,2310,3993,2315,3914,2319,3833,2322,3748,2325,3661,2327,3571,2328,3479,2328,3387,2328,3298,2327,3210,2325,3126,2322,3044,2319,2965,2315,2890,2310,2819,2305,2751,2299,2688,2293,2577,2279,2486,2263,2418,2246,2365,2218,2361,2208,2365,2198,2418,2170,2486,2153,2577,2137,2688,2123,2751,2117,2819,2111,2890,2106,2965,2102,3044,2098,3126,2094,3210,2092,3298,2090,3387,2089,3479,2088,3571,2089,3661,2090,3748,2092,3833,2094,3914,2098,3993,2102,4068,2106,4140,2111,4207,2117,4270,2123,4382,2137,4473,2153,4540,2170,4594,2198,4597,2208xe" filled="f" stroked="t" strokeweight=".5pt" strokecolor="#0080C7">
                <v:path arrowok="t"/>
              </v:shape>
            </v:group>
            <v:group style="position:absolute;left:4597;top:2208;width:233;height:2" coordorigin="4597,2208" coordsize="233,2">
              <v:shape style="position:absolute;left:4597;top:2208;width:233;height:2" coordorigin="4597,2208" coordsize="233,0" path="m4597,2208l4831,2208e" filled="f" stroked="t" strokeweight=".5pt" strokecolor="#0080C7">
                <v:path arrowok="t"/>
              </v:shape>
            </v:group>
            <v:group style="position:absolute;left:2324;top:915;width:5839;height:3600" coordorigin="2324,915" coordsize="5839,3600">
              <v:shape style="position:absolute;left:2324;top:915;width:5839;height:3600" coordorigin="2324,915" coordsize="5839,3600" path="m2324,4515l8164,4515,8164,915,2324,915,2324,4515xe" filled="f" stroked="t" strokeweight=".3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10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5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INDEX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页面。该页面按照字母顺序列出了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中所有的类、接口、方法、属性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等内容，如图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所示，通过该页面可以在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参考文档中快速查找到需要了解的细节。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4155" w:right="3186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按字母的索引顺序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9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387" w:right="3108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1.11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INDEX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123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，查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println()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方法的细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，通过该页面可以找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println()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，如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示。由此可知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println()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方法是定义在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PrintStream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类中的，并且有许多重载的方法，再单击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PrintStream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类，就可以找到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println()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方法的定义。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123" w:firstLine="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HELP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个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页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的内容。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pgMar w:header="660" w:footer="682" w:top="920" w:bottom="880" w:left="680" w:right="940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53" w:lineRule="exact"/>
        <w:ind w:left="2733" w:right="3733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93.540001pt;margin-top:-214.686966pt;width:337.33pt;height:207.992pt;mso-position-horizontal-relative:page;mso-position-vertical-relative:paragraph;z-index:-1096" coordorigin="1871,-4294" coordsize="6747,4160">
            <v:shape style="position:absolute;left:1874;top:-4291;width:6741;height:4154" type="#_x0000_t75">
              <v:imagedata r:id="rId31" o:title=""/>
            </v:shape>
            <v:group style="position:absolute;left:1874;top:-4291;width:6741;height:4154" coordorigin="1874,-4291" coordsize="6741,4154">
              <v:shape style="position:absolute;left:1874;top:-4291;width:6741;height:4154" coordorigin="1874,-4291" coordsize="6741,4154" path="m1874,-137l8614,-137,8614,-4291,1874,-4291,1874,-137xe" filled="f" stroked="t" strokeweight=".3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1.12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println()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方法的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INDEX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页面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4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40" w:lineRule="auto"/>
        <w:ind w:left="2529" w:right="3529"/>
        <w:jc w:val="center"/>
        <w:tabs>
          <w:tab w:pos="3600" w:val="left"/>
        </w:tabs>
        <w:rPr>
          <w:rFonts w:ascii="Adobe 仿宋 Std R" w:hAnsi="Adobe 仿宋 Std R" w:cs="Adobe 仿宋 Std R" w:eastAsia="Adobe 仿宋 Std R"/>
          <w:sz w:val="24"/>
          <w:szCs w:val="24"/>
        </w:rPr>
      </w:pPr>
      <w:rPr/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实验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1.3</w:t>
        <w:tab/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0"/>
          <w:w w:val="100"/>
          <w:b/>
          <w:bCs/>
        </w:rPr>
        <w:t>Eclipse</w:t>
      </w:r>
      <w:r>
        <w:rPr>
          <w:rFonts w:ascii="Times New Roman" w:hAnsi="Times New Roman" w:cs="Times New Roman" w:eastAsia="Times New Roman"/>
          <w:sz w:val="24"/>
          <w:szCs w:val="24"/>
          <w:color w:val="0080C7"/>
          <w:spacing w:val="-7"/>
          <w:w w:val="100"/>
          <w:b/>
          <w:bCs/>
        </w:rPr>
        <w:t> </w:t>
      </w:r>
      <w:r>
        <w:rPr>
          <w:rFonts w:ascii="Adobe 仿宋 Std R" w:hAnsi="Adobe 仿宋 Std R" w:cs="Adobe 仿宋 Std R" w:eastAsia="Adobe 仿宋 Std R"/>
          <w:sz w:val="24"/>
          <w:szCs w:val="24"/>
          <w:color w:val="0080C7"/>
          <w:spacing w:val="0"/>
          <w:w w:val="100"/>
        </w:rPr>
        <w:t>集成开发环境</w:t>
      </w:r>
      <w:r>
        <w:rPr>
          <w:rFonts w:ascii="Adobe 仿宋 Std R" w:hAnsi="Adobe 仿宋 Std R" w:cs="Adobe 仿宋 Std R" w:eastAsia="Adobe 仿宋 Std R"/>
          <w:sz w:val="24"/>
          <w:szCs w:val="24"/>
          <w:color w:val="000000"/>
          <w:spacing w:val="0"/>
          <w:w w:val="100"/>
        </w:rPr>
      </w:r>
    </w:p>
    <w:p>
      <w:pPr>
        <w:spacing w:before="15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1.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2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实验目的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）学习下载并安装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）学习使用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创建项目。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）学习使用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环境创建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应用程序。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4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4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）学习在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环境下调试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应用程序。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3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2.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3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实验说明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1059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集成开发环境（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IDE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）虽然是一个很优秀的集成开发工具，但还是建议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初学者直接使用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提供的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，因为无论哪种集成开发环境都将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JDK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作为核心，而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且集成开发环境界面操作复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，会屏蔽掉一些知识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，不利于初学者掌握基础知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。本实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验之所以介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集成开发环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，是应某些已经掌握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基础知识的读者的要求介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集成开发环境的用法。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3.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3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0080C7"/>
          <w:spacing w:val="0"/>
          <w:w w:val="100"/>
        </w:rPr>
        <w:t>实验指导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1052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IBM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司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“日食”计划的产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2001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年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6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月，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IBM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公司将价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4000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万美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捐给了开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源组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织。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是一个免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、开放源代码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、著名的跨平台的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成开发环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。经过发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展，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是目前最流行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集成开发环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，已成为业界的工业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。要想获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，进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官方网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站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hyperlink r:id="rId32">
        <w:r>
          <w:rPr>
            <w:rFonts w:ascii="Times New Roman" w:hAnsi="Times New Roman" w:cs="Times New Roman" w:eastAsia="Times New Roman"/>
            <w:sz w:val="21"/>
            <w:szCs w:val="21"/>
            <w:color w:val="231F20"/>
            <w:spacing w:val="0"/>
            <w:w w:val="100"/>
          </w:rPr>
          <w:t>http://www.eclipse.org</w:t>
        </w:r>
        <w:r>
          <w:rPr>
            <w:rFonts w:ascii="Times New Roman" w:hAnsi="Times New Roman" w:cs="Times New Roman" w:eastAsia="Times New Roman"/>
            <w:sz w:val="21"/>
            <w:szCs w:val="21"/>
            <w:color w:val="231F20"/>
            <w:spacing w:val="-19"/>
            <w:w w:val="100"/>
          </w:rPr>
          <w:t> </w:t>
        </w:r>
      </w:hyperlink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可以下载最新版本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安装文件。本书下载得到的安装文件为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eclipse-inst-win64.exe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both"/>
        <w:spacing w:after="0"/>
        <w:sectPr>
          <w:pgNumType w:start="11"/>
          <w:pgMar w:footer="682" w:header="660" w:top="1040" w:bottom="880" w:left="1020" w:right="0"/>
          <w:footerReference w:type="default" r:id="rId29"/>
          <w:footerReference w:type="default" r:id="rId30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5" w:lineRule="exact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）安装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IDE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454" w:right="61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安装文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99"/>
        </w:rPr>
        <w:t>eclipse-inst-win64.exe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99"/>
        </w:rPr>
        <w:t>，进入如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99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99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1.13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所示的安装界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。在该界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面中根据需要进行选择安装，这里选择第一项，然后开始安装。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330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23.205942pt;height:229.44pt;mso-position-horizontal-relative:char;mso-position-vertical-relative:line" type="#_x0000_t75">
            <v:imagedata r:id="rId33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jc w:val="left"/>
        <w:spacing w:after="0"/>
        <w:sectPr>
          <w:pgMar w:header="660" w:footer="682" w:top="920" w:bottom="880" w:left="680" w:right="1000"/>
          <w:pgSz w:w="10500" w:h="14760"/>
        </w:sectPr>
      </w:pPr>
      <w:rPr/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36" w:lineRule="exact"/>
        <w:ind w:left="774" w:right="-73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）启动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IDE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53" w:lineRule="exact"/>
        <w:ind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br w:type="column"/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1.13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IDE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安装界面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680" w:right="1000"/>
          <w:cols w:num="2" w:equalWidth="0">
            <w:col w:w="3002" w:space="382"/>
            <w:col w:w="5436"/>
          </w:cols>
        </w:sectPr>
      </w:pPr>
      <w:rPr/>
    </w:p>
    <w:p>
      <w:pPr>
        <w:spacing w:before="24" w:after="0" w:line="253" w:lineRule="auto"/>
        <w:ind w:left="454" w:right="41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安装完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IDE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。第一次运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IDE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，启动向导会弹出如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1.14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2"/>
          <w:w w:val="100"/>
        </w:rPr>
        <w:t>示的让用户选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99"/>
        </w:rPr>
        <w:t>Workspace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2"/>
          <w:w w:val="99"/>
        </w:rPr>
        <w:t>（工作区）的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99"/>
        </w:rPr>
        <w:t>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20"/>
          <w:w w:val="99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2"/>
          <w:w w:val="100"/>
        </w:rPr>
        <w:t>。所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Workspace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2"/>
          <w:w w:val="100"/>
        </w:rPr>
        <w:t>就是所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2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9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作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都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作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这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3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D:\CgjWS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，若该目录不存在则系统会自动生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，当然也可以单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Browse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，在弹出的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对话框中选择已存在的目录。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3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37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16.885pt;height:108.015pt;mso-position-horizontal-relative:char;mso-position-vertical-relative:line" type="#_x0000_t75">
            <v:imagedata r:id="rId34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40" w:lineRule="auto"/>
        <w:ind w:left="3540" w:right="3200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1.14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工作区目录设置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59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设置完工作区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Launch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，即可进入如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1.15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所示的欢迎界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。关闭欢迎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界面的选项卡后就进入如图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1.16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所示的开发环境布局界面。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both"/>
        <w:spacing w:after="0"/>
        <w:sectPr>
          <w:type w:val="continuous"/>
          <w:pgSz w:w="10500" w:h="14760"/>
          <w:pgMar w:top="0" w:bottom="0" w:left="680" w:right="1000"/>
        </w:sectPr>
      </w:pPr>
      <w:rPr/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918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30.319569pt;height:172.8pt;mso-position-horizontal-relative:char;mso-position-vertical-relative:line" type="#_x0000_t75">
            <v:imagedata r:id="rId35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9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49" w:lineRule="exact"/>
        <w:ind w:left="312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99.945pt;margin-top:19.994234pt;width:352.358pt;height:197.597pt;mso-position-horizontal-relative:page;mso-position-vertical-relative:paragraph;z-index:-1095" coordorigin="1999,400" coordsize="7047,3952">
            <v:group style="position:absolute;left:2094;top:495;width:6857;height:3762" coordorigin="2094,495" coordsize="6857,3762">
              <v:shape style="position:absolute;left:2094;top:495;width:6857;height:3762" coordorigin="2094,495" coordsize="6857,3762" path="m2094,4257l8951,4257,8951,495,2094,495,2094,4257e" filled="t" fillcolor="#0080C7" stroked="f">
                <v:path arrowok="t"/>
                <v:fill/>
              </v:shape>
              <v:shape style="position:absolute;left:2094;top:495;width:6857;height:3762" type="#_x0000_t75">
                <v:imagedata r:id="rId36" o:title=""/>
              </v:shape>
            </v:group>
            <v:group style="position:absolute;left:2108;top:712;width:3940;height:186" coordorigin="2108,712" coordsize="3940,186">
              <v:shape style="position:absolute;left:2108;top:712;width:3940;height:186" coordorigin="2108,712" coordsize="3940,186" path="m6048,805l5991,827,5893,841,5828,848,5753,854,5668,860,5574,865,5471,871,5360,876,5242,880,5116,884,4984,888,4845,891,4701,893,4552,895,4398,897,4240,898,4078,898,3917,898,3759,897,3605,895,3456,893,3311,891,3173,888,3041,884,2915,880,2796,876,2685,871,2583,865,2488,860,2403,854,2328,848,2263,841,2166,827,2108,805,2115,797,2209,775,2328,762,2403,756,2488,750,2583,744,2685,739,2796,734,2915,730,3041,726,3173,722,3311,719,3456,716,3605,714,3759,713,3917,712,4078,712,4240,712,4398,713,4552,714,4701,716,4845,719,4984,722,5116,726,5242,730,5360,734,5471,739,5574,744,5668,750,5753,756,5828,762,5893,769,5991,782,6048,805xe" filled="f" stroked="t" strokeweight=".5pt" strokecolor="#0080C7">
                <v:path arrowok="t"/>
              </v:shape>
            </v:group>
            <v:group style="position:absolute;left:2108;top:878;width:5252;height:174" coordorigin="2108,878" coordsize="5252,174">
              <v:shape style="position:absolute;left:2108;top:878;width:5252;height:174" coordorigin="2108,878" coordsize="5252,174" path="m7360,965l7283,986,7153,999,7067,1005,6966,1011,6853,1017,6728,1022,6591,1027,6443,1031,6285,1035,6117,1039,5941,1042,5756,1045,5564,1048,5365,1050,5160,1051,4949,1052,4734,1052,4519,1052,4308,1051,4103,1050,3904,1048,3712,1045,3527,1042,3351,1039,3183,1035,3025,1031,2877,1027,2740,1022,2615,1017,2502,1011,2401,1005,2315,999,2242,993,2143,979,2108,965,2117,958,2185,944,2315,931,2401,925,2502,919,2615,914,2740,908,2877,904,3025,899,3183,895,3351,891,3527,888,3712,885,3904,882,4103,881,4308,879,4519,878,4734,878,4949,878,5160,879,5365,881,5564,882,5756,885,5941,888,6117,891,6285,895,6443,899,6591,904,6728,908,6853,914,6966,919,7067,925,7153,931,7226,938,7325,951,7360,965xe" filled="f" stroked="t" strokeweight=".5pt" strokecolor="#0080C7">
                <v:path arrowok="t"/>
              </v:shape>
            </v:group>
            <v:group style="position:absolute;left:2227;top:1038;width:1090;height:221" coordorigin="2227,1038" coordsize="1090,221">
              <v:shape style="position:absolute;left:2227;top:1038;width:1090;height:221" coordorigin="2227,1038" coordsize="1090,221" path="m3317,1149l3274,1192,3212,1214,3127,1233,3059,1243,2984,1251,2903,1256,2817,1259,2772,1259,2727,1259,2641,1256,2560,1251,2485,1243,2417,1233,2358,1221,2288,1200,2234,1167,2227,1149,2229,1140,2288,1098,2358,1077,2417,1065,2485,1055,2560,1047,2641,1041,2727,1038,2772,1038,2817,1038,2903,1041,2984,1047,3059,1055,3127,1065,3186,1077,3256,1098,3310,1131,3317,1149xe" filled="f" stroked="t" strokeweight=".5pt" strokecolor="#0080C7">
                <v:path arrowok="t"/>
              </v:shape>
            </v:group>
            <v:group style="position:absolute;left:2227;top:1320;width:1437;height:663" coordorigin="2227,1320" coordsize="1437,663">
              <v:shape style="position:absolute;left:2227;top:1320;width:1437;height:663" coordorigin="2227,1320" coordsize="1437,663" path="m3664,1652l3643,1731,3607,1781,3556,1826,3491,1867,3413,1903,3324,1934,3225,1957,3118,1974,3004,1982,2945,1983,2886,1982,2773,1974,2666,1957,2567,1934,2478,1903,2400,1867,2335,1826,2283,1781,2248,1731,2227,1652,2229,1624,2264,1547,2307,1499,2365,1456,2437,1417,2521,1384,2615,1357,2718,1337,2829,1324,2945,1320,3004,1321,3118,1329,3225,1346,3324,1370,3413,1400,3491,1436,3556,1477,3607,1522,3643,1572,3664,1652xe" filled="f" stroked="t" strokeweight=".5pt" strokecolor="#0080C7">
                <v:path arrowok="t"/>
              </v:shape>
            </v:group>
            <v:group style="position:absolute;left:3729;top:1069;width:3471;height:1727" coordorigin="3729,1069" coordsize="3471,1727">
              <v:shape style="position:absolute;left:3729;top:1069;width:3471;height:1727" coordorigin="3729,1069" coordsize="3471,1727" path="m7200,1932l7194,2003,7177,2072,7149,2140,7111,2205,7063,2268,7006,2329,6940,2387,6865,2442,6782,2494,6691,2543,6594,2588,6489,2629,6378,2666,6262,2699,6140,2728,6013,2752,5881,2771,5746,2785,5607,2793,5464,2796,5322,2793,5183,2785,5047,2771,4916,2752,4789,2728,4667,2699,4550,2666,4439,2629,4335,2588,4237,2543,4146,2494,4063,2442,3989,2387,3922,2329,3865,2268,3817,2205,3779,2140,3751,2072,3734,2003,3729,1932,3734,1861,3751,1792,3779,1725,3817,1659,3865,1596,3922,1535,3989,1477,4063,1422,4146,1370,4237,1322,4335,1276,4439,1235,4550,1198,4667,1165,4789,1136,4916,1113,5047,1094,5183,1080,5322,1071,5464,1069,5607,1071,5746,1080,5881,1094,6013,1113,6140,1136,6262,1165,6378,1198,6489,1235,6594,1276,6691,1322,6782,1370,6865,1422,6940,1477,7006,1535,7063,1596,7111,1659,7149,1725,7177,1792,7194,1861,7200,1932xe" filled="f" stroked="t" strokeweight=".5pt" strokecolor="#0080C7">
                <v:path arrowok="t"/>
              </v:shape>
            </v:group>
            <v:group style="position:absolute;left:8087;top:817;width:887;height:281" coordorigin="8087,817" coordsize="887,281">
              <v:shape style="position:absolute;left:8087;top:817;width:887;height:281" coordorigin="8087,817" coordsize="887,281" path="m8974,957l8939,1012,8868,1049,8793,1071,8703,1087,8637,1094,8567,1098,8531,1098,8494,1098,8424,1094,8358,1087,8297,1077,8217,1057,8154,1032,8100,991,8087,957,8089,946,8137,893,8194,866,8269,844,8358,828,8424,821,8494,817,8531,817,8567,817,8637,821,8703,828,8764,838,8844,858,8908,883,8961,924,8974,957xe" filled="f" stroked="t" strokeweight=".5pt" strokecolor="#0080C7">
                <v:path arrowok="t"/>
              </v:shape>
            </v:group>
            <v:group style="position:absolute;left:7360;top:2097;width:1419;height:744" coordorigin="7360,2097" coordsize="1419,744">
              <v:shape style="position:absolute;left:7360;top:2097;width:1419;height:744" coordorigin="7360,2097" coordsize="1419,744" path="m8779,2468l8769,2529,8742,2586,8699,2639,8642,2688,8571,2731,8488,2769,8395,2799,8293,2821,8184,2835,8069,2840,8011,2839,7899,2830,7793,2811,7695,2785,7608,2751,7531,2710,7466,2664,7416,2613,7380,2558,7362,2499,7360,2468,7362,2438,7380,2379,7416,2324,7466,2273,7531,2227,7608,2186,7695,2152,7793,2126,7899,2107,8011,2098,8069,2097,8127,2098,8240,2107,8345,2126,8443,2152,8531,2186,8608,2227,8672,2273,8723,2324,8758,2379,8776,2438,8779,2468xe" filled="f" stroked="t" strokeweight=".5pt" strokecolor="#0080C7">
                <v:path arrowok="t"/>
              </v:shape>
            </v:group>
            <v:group style="position:absolute;left:3789;top:3244;width:2630;height:273" coordorigin="3789,3244" coordsize="2630,273">
              <v:shape style="position:absolute;left:3789;top:3244;width:2630;height:273" coordorigin="3789,3244" coordsize="2630,273" path="m6419,3380l6352,3423,6272,3443,6165,3461,6102,3469,6033,3477,5959,3484,5880,3490,5796,3496,5708,3501,5615,3506,5519,3510,5420,3513,5317,3515,5211,3516,5104,3517,4996,3516,4890,3515,4788,3513,4688,3510,4592,3506,4499,3501,4411,3496,4327,3490,4248,3484,4174,3477,4105,3469,4042,3461,3935,3443,3856,3423,3793,3391,3789,3380,3793,3369,3856,3337,3935,3318,4042,3300,4105,3291,4174,3284,4248,3277,4327,3270,4411,3264,4499,3259,4592,3255,4688,3251,4788,3248,4890,3246,4996,3244,5104,3244,5211,3244,5317,3246,5420,3248,5519,3251,5615,3255,5708,3259,5796,3264,5880,3270,5959,3277,6033,3284,6102,3291,6165,3300,6272,3318,6352,3337,6414,3369,6419,3380xe" filled="f" stroked="t" strokeweight=".5pt" strokecolor="#0080C7">
                <v:path arrowok="t"/>
              </v:shape>
            </v:group>
            <v:group style="position:absolute;left:3570;top:3587;width:943;height:198" coordorigin="3570,3587" coordsize="943,198">
              <v:shape style="position:absolute;left:3570;top:3587;width:943;height:198" coordorigin="3570,3587" coordsize="943,198" path="m4513,3686l4461,3731,4400,3750,4320,3766,4259,3774,4191,3780,4118,3783,4042,3785,4003,3784,3928,3782,3858,3777,3793,3770,3708,3756,3641,3738,3584,3709,3570,3686,3572,3678,3623,3640,3684,3621,3763,3606,3825,3598,3893,3592,3965,3588,4042,3587,4080,3587,4155,3590,4225,3595,4290,3602,4375,3616,4443,3634,4500,3662,4513,3686xe" filled="f" stroked="t" strokeweight=".5pt" strokecolor="#0080C7">
                <v:path arrowok="t"/>
              </v:shape>
            </v:group>
            <v:group style="position:absolute;left:2094;top:1149;width:133;height:2" coordorigin="2094,1149" coordsize="133,2">
              <v:shape style="position:absolute;left:2094;top:1149;width:133;height:2" coordorigin="2094,1149" coordsize="133,0" path="m2227,1149l2094,1149e" filled="f" stroked="t" strokeweight=".5pt" strokecolor="#0080C7">
                <v:path arrowok="t"/>
              </v:shape>
            </v:group>
            <v:group style="position:absolute;left:2945;top:1983;width:2;height:283" coordorigin="2945,1983" coordsize="2,283">
              <v:shape style="position:absolute;left:2945;top:1983;width:2;height:283" coordorigin="2945,1983" coordsize="0,283" path="m2945,1983l2945,2267e" filled="f" stroked="t" strokeweight=".5pt" strokecolor="#0080C7">
                <v:path arrowok="t"/>
              </v:shape>
            </v:group>
            <v:group style="position:absolute;left:5464;top:2796;width:2;height:133" coordorigin="5464,2796" coordsize="2,133">
              <v:shape style="position:absolute;left:5464;top:2796;width:2;height:133" coordorigin="5464,2796" coordsize="0,133" path="m5464,2796l5464,2929e" filled="f" stroked="t" strokeweight=".5pt" strokecolor="#0080C7">
                <v:path arrowok="t"/>
              </v:shape>
            </v:group>
            <v:group style="position:absolute;left:4526;top:3706;width:241;height:2" coordorigin="4526,3706" coordsize="241,2">
              <v:shape style="position:absolute;left:4526;top:3706;width:241;height:2" coordorigin="4526,3706" coordsize="241,0" path="m4526,3706l4767,3706e" filled="f" stroked="t" strokeweight=".5pt" strokecolor="#0080C7">
                <v:path arrowok="t"/>
              </v:shape>
            </v:group>
            <v:group style="position:absolute;left:3640;top:3380;width:149;height:2" coordorigin="3640,3380" coordsize="149,2">
              <v:shape style="position:absolute;left:3640;top:3380;width:149;height:2" coordorigin="3640,3380" coordsize="149,0" path="m3789,3380l3640,3380e" filled="f" stroked="t" strokeweight=".5pt" strokecolor="#0080C7">
                <v:path arrowok="t"/>
              </v:shape>
            </v:group>
            <v:group style="position:absolute;left:8069;top:2840;width:2;height:88" coordorigin="8069,2840" coordsize="2,88">
              <v:shape style="position:absolute;left:8069;top:2840;width:2;height:88" coordorigin="8069,2840" coordsize="0,88" path="m8069,2840l8069,2929e" filled="f" stroked="t" strokeweight=".5pt" strokecolor="#0080C7">
                <v:path arrowok="t"/>
              </v:shape>
            </v:group>
            <v:group style="position:absolute;left:8531;top:1098;width:2;height:319" coordorigin="8531,1098" coordsize="2,319">
              <v:shape style="position:absolute;left:8531;top:1098;width:2;height:319" coordorigin="8531,1098" coordsize="0,319" path="m8531,1098l8531,1417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1.15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  <w:position w:val="-1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的欢迎界面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660" w:footer="682" w:top="1040" w:bottom="880" w:left="1020" w:right="0"/>
          <w:pgSz w:w="10500" w:h="14760"/>
        </w:sectPr>
      </w:pPr>
      <w:rPr/>
    </w:p>
    <w:p>
      <w:pPr>
        <w:spacing w:before="9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177" w:lineRule="auto"/>
        <w:ind w:left="489" w:right="-64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包资源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管理器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44" w:lineRule="exact"/>
        <w:ind w:right="-67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br w:type="column"/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菜单栏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/>
        <w:br w:type="column"/>
      </w:r>
      <w:r>
        <w:rPr>
          <w:sz w:val="11"/>
          <w:szCs w:val="11"/>
        </w:rPr>
      </w:r>
    </w:p>
    <w:p>
      <w:pPr>
        <w:spacing w:before="0" w:after="0" w:line="240" w:lineRule="auto"/>
        <w:ind w:right="-67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工具栏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/>
        <w:br w:type="column"/>
      </w:r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8" w:lineRule="exact"/>
        <w:ind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透视图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  <w:cols w:num="4" w:equalWidth="0">
            <w:col w:w="1030" w:space="3999"/>
            <w:col w:w="541" w:space="740"/>
            <w:col w:w="541" w:space="393"/>
            <w:col w:w="2236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1375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项目资源导航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8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</w:sectPr>
      </w:pPr>
      <w:rPr/>
    </w:p>
    <w:p>
      <w:pPr>
        <w:spacing w:before="63" w:after="0" w:line="177" w:lineRule="auto"/>
        <w:ind w:left="1265" w:right="-64"/>
        <w:jc w:val="both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问题列表、文档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注释、声明和控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制台选项卡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44" w:lineRule="exact"/>
        <w:ind w:left="153" w:right="300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br w:type="column"/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代码编辑区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7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8" w:lineRule="exact"/>
        <w:ind w:left="-34" w:right="-54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控制台的输出结果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51" w:lineRule="exact"/>
        <w:ind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br w:type="column"/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程序分析工具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  <w:cols w:num="3" w:equalWidth="0">
            <w:col w:w="2525" w:space="1265"/>
            <w:col w:w="1441" w:space="1301"/>
            <w:col w:w="2948"/>
          </w:cols>
        </w:sectPr>
      </w:pPr>
      <w:rPr/>
    </w:p>
    <w:p>
      <w:pPr>
        <w:spacing w:before="1" w:after="0" w:line="160" w:lineRule="exact"/>
        <w:jc w:val="left"/>
        <w:rPr>
          <w:sz w:val="16"/>
          <w:szCs w:val="16"/>
        </w:rPr>
      </w:pPr>
      <w:rPr/>
      <w:r>
        <w:rPr>
          <w:sz w:val="16"/>
          <w:szCs w:val="16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285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1.16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开发环境布局界面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的开发环境包含如下几部分。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顶部为菜单栏、工具栏。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9" w:after="0" w:line="253" w:lineRule="auto"/>
        <w:ind w:left="859" w:right="1055" w:firstLine="-3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右上角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IDE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的透视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图，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透视图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专门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项目设置的开发环境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布局，用于切换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不同的外观。通常根据开发项目的需要切换不同的视图。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4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左侧窗格为项目资源导航，主要有包资源管理器。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9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右侧窗格为程序分析工具，主要有大纲、任务列表等。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9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底部为显示区域，主要有问题列表、文档注释、声明和控制台选项卡等。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9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●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0"/>
          <w:w w:val="100"/>
          <w:position w:val="1"/>
        </w:rPr>
        <w:t>  </w:t>
      </w:r>
      <w:r>
        <w:rPr>
          <w:rFonts w:ascii="Adobe 仿宋 Std R" w:hAnsi="Adobe 仿宋 Std R" w:cs="Adobe 仿宋 Std R" w:eastAsia="Adobe 仿宋 Std R"/>
          <w:sz w:val="16"/>
          <w:szCs w:val="16"/>
          <w:color w:val="0080C7"/>
          <w:spacing w:val="26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中间区域为代码编辑区。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19" w:after="0" w:line="240" w:lineRule="auto"/>
        <w:ind w:left="53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集成开发环境常用的操作集中在新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、新建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、编译与运行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11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程序、调试程序这几方面，下面针对这些常用操作进行简单介绍。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5" w:lineRule="exact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3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）新建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项目。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454" w:right="142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程序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，首先需要创建一个项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。项目类似一个文件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，用于包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含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序以及所有支持的文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，项目是开发特定应用软件所需的源文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、库文件等多个文件的集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合。项目只需创建一次。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336" w:lineRule="exact"/>
        <w:ind w:left="879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选择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File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New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Project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选项，弹出如图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1.17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所示的新建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-2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  <w:position w:val="-2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项目对话框。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4" w:lineRule="exact"/>
        <w:ind w:left="4224" w:right="3677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输入项目名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17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4461" w:right="2938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</w:rPr>
        <w:t>选择</w:t>
      </w:r>
      <w:r>
        <w:rPr>
          <w:rFonts w:ascii="Times New Roman" w:hAnsi="Times New Roman" w:cs="Times New Roman" w:eastAsia="Times New Roman"/>
          <w:sz w:val="18"/>
          <w:szCs w:val="18"/>
          <w:color w:val="231F20"/>
        </w:rPr>
        <w:t>J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w w:val="99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w w:val="100"/>
        </w:rPr>
        <w:t>v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w w:val="99"/>
        </w:rPr>
        <w:t>a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w w:val="100"/>
        </w:rPr>
        <w:t>运行环境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w w:val="100"/>
        </w:rPr>
      </w:r>
    </w:p>
    <w:p>
      <w:pPr>
        <w:spacing w:before="9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1100" w:lineRule="atLeast"/>
        <w:ind w:left="2290" w:right="2857" w:firstLine="2957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项目布局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是否将项目添加到工作集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2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335" w:right="3075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40.929993pt;margin-top:-253.189774pt;width:242.551pt;height:246.996pt;mso-position-horizontal-relative:page;mso-position-vertical-relative:paragraph;z-index:-1094" coordorigin="2819,-5064" coordsize="4851,4940">
            <v:group style="position:absolute;left:2829;top:-5054;width:4831;height:4920" coordorigin="2829,-5054" coordsize="4831,4920">
              <v:shape style="position:absolute;left:2829;top:-5054;width:4831;height:4920" coordorigin="2829,-5054" coordsize="4831,4920" path="m2829,-134l7660,-134,7660,-5054,2829,-5054,2829,-134e" filled="t" fillcolor="#0080C7" stroked="f">
                <v:path arrowok="t"/>
                <v:fill/>
              </v:shape>
              <v:shape style="position:absolute;left:2829;top:-5054;width:4831;height:4920" type="#_x0000_t75">
                <v:imagedata r:id="rId39" o:title=""/>
              </v:shape>
            </v:group>
            <v:group style="position:absolute;left:3574;top:-4197;width:766;height:253" coordorigin="3574,-4197" coordsize="766,253">
              <v:shape style="position:absolute;left:3574;top:-4197;width:766;height:253" coordorigin="3574,-4197" coordsize="766,253" path="m4340,-4070l4297,-4012,4228,-3980,4159,-3962,4078,-3950,3989,-3944,3957,-3943,3926,-3944,3865,-3947,3781,-3957,3708,-3974,3648,-3995,3594,-4030,3574,-4070,3575,-4080,3617,-4128,3686,-4160,3755,-4178,3836,-4190,3926,-4196,3957,-4197,3989,-4196,4049,-4193,4133,-4183,4206,-4166,4266,-4145,4321,-4110,4340,-4070xe" filled="f" stroked="t" strokeweight=".5pt" strokecolor="#0080C7">
                <v:path arrowok="t"/>
              </v:shape>
            </v:group>
            <v:group style="position:absolute;left:4340;top:-4070;width:531;height:2" coordorigin="4340,-4070" coordsize="531,2">
              <v:shape style="position:absolute;left:4340;top:-4070;width:531;height:2" coordorigin="4340,-4070" coordsize="531,0" path="m4340,-4070l4871,-4070e" filled="f" stroked="t" strokeweight=".5pt" strokecolor="#0080C7">
                <v:path arrowok="t"/>
              </v:shape>
            </v:group>
            <v:group style="position:absolute;left:2918;top:-3445;width:2900;height:930" coordorigin="2918,-3445" coordsize="2900,930">
              <v:shape style="position:absolute;left:2918;top:-3445;width:2900;height:930" coordorigin="2918,-3445" coordsize="2900,930" path="m5818,-2980l5799,-2905,5744,-2833,5656,-2767,5601,-2735,5538,-2706,5469,-2678,5393,-2652,5312,-2627,5224,-2605,5132,-2585,5034,-2567,4932,-2552,4826,-2539,4717,-2529,4603,-2521,4487,-2517,4368,-2515,4249,-2517,4133,-2521,4020,-2529,3910,-2539,3804,-2552,3702,-2567,3604,-2585,3512,-2605,3424,-2627,3343,-2652,3267,-2678,3198,-2706,3135,-2735,3080,-2767,2992,-2833,2937,-2905,2918,-2980,2923,-3019,2960,-3092,3032,-3161,3135,-3225,3198,-3255,3267,-3283,3343,-3309,3424,-3334,3512,-3356,3604,-3376,3702,-3394,3804,-3409,3910,-3422,4020,-3432,4133,-3439,4249,-3444,4368,-3445,4487,-3444,4603,-3439,4717,-3432,4826,-3422,4932,-3409,5034,-3394,5132,-3376,5224,-3356,5312,-3334,5393,-3309,5469,-3283,5538,-3255,5601,-3225,5656,-3194,5744,-3127,5799,-3056,5818,-2980xe" filled="f" stroked="t" strokeweight=".5pt" strokecolor="#0080C7">
                <v:path arrowok="t"/>
              </v:shape>
            </v:group>
            <v:group style="position:absolute;left:2870;top:-2447;width:2802;height:680" coordorigin="2870,-2447" coordsize="2802,680">
              <v:shape style="position:absolute;left:2870;top:-2447;width:2802;height:680" coordorigin="2870,-2447" coordsize="2802,680" path="m5672,-2107l5631,-2025,5562,-1974,5462,-1928,5402,-1906,5335,-1885,5262,-1866,5183,-1848,5098,-1832,5009,-1818,4915,-1805,4816,-1793,4714,-1784,4608,-1777,4498,-1771,4386,-1768,4271,-1767,4156,-1768,4044,-1771,3934,-1777,3828,-1784,3726,-1793,3627,-1805,3533,-1818,3443,-1832,3359,-1848,3280,-1866,3207,-1885,3140,-1906,3080,-1928,2980,-1974,2911,-2025,2875,-2079,2870,-2107,2875,-2135,2911,-2188,2980,-2239,3080,-2286,3140,-2307,3207,-2328,3280,-2347,3359,-2365,3443,-2381,3533,-2396,3627,-2409,3726,-2420,3828,-2429,3934,-2437,4044,-2442,4156,-2446,4271,-2447,4386,-2446,4498,-2442,4608,-2437,4714,-2429,4816,-2420,4915,-2409,5009,-2396,5098,-2381,5183,-2365,5262,-2347,5335,-2328,5402,-2307,5462,-2286,5562,-2239,5631,-2188,5667,-2135,5672,-2107xe" filled="f" stroked="t" strokeweight=".5pt" strokecolor="#0080C7">
                <v:path arrowok="t"/>
              </v:shape>
            </v:group>
            <v:group style="position:absolute;left:4368;top:-3557;width:750;height:111" coordorigin="4368,-3557" coordsize="750,111">
              <v:shape style="position:absolute;left:4368;top:-3557;width:750;height:111" coordorigin="4368,-3557" coordsize="750,111" path="m4368,-3445l4368,-3557,5118,-3557e" filled="f" stroked="t" strokeweight=".5pt" strokecolor="#0080C7">
                <v:path arrowok="t"/>
              </v:shape>
            </v:group>
            <v:group style="position:absolute;left:5659;top:-2124;width:226;height:2" coordorigin="5659,-2124" coordsize="226,2">
              <v:shape style="position:absolute;left:5659;top:-2124;width:226;height:2" coordorigin="5659,-2124" coordsize="226,0" path="m5659,-2124l5885,-2124e" filled="f" stroked="t" strokeweight=".5pt" strokecolor="#0080C7">
                <v:path arrowok="t"/>
              </v:shape>
            </v:group>
            <v:group style="position:absolute;left:3261;top:-1507;width:2;height:376" coordorigin="3261,-1507" coordsize="2,376">
              <v:shape style="position:absolute;left:3261;top:-1507;width:2;height:376" coordorigin="3261,-1507" coordsize="0,376" path="m3261,-1507l3261,-1130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1.17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新建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项目对话框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454" w:right="143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Project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name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文本框中输入项目名，本例输入的项目名是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CgjProject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Location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框自动设置默认保存位置。也可以单击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Browse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按钮为项目自定义保存位置。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140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在选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运行环境选项区域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，选择第一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Use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execution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environment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JRE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（使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用执行环境）即可。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134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在项目布局选项区域中，若选择第一项，则将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文件和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文件均放在项目文件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CgjProject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，方便访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。若选择第二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，则会在项目文件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CgjProject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0"/>
          <w:w w:val="100"/>
        </w:rPr>
        <w:t>下生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scr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bin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两个子文件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夹，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scr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用于存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源文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53"/>
          <w:w w:val="100"/>
        </w:rPr>
        <w:t>；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bin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用于存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类文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。这里选择了第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二项。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4" w:after="0" w:line="253" w:lineRule="auto"/>
        <w:ind w:left="454" w:right="3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Next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，进入如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1.18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所示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构建设置对话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。该对话框中的设置都取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默认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，其中在源码选项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Source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中可以看到源文件程序保存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CgjProject/scr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文件夹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默认输出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.class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类文件保存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CgjProject/bin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文件夹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。单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Finish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，弹出如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1.19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所示的询问是否创建模块对话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，可以根据需要进行选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，这里选择不创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，所以单击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Don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1"/>
        </w:rPr>
        <w:t>’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Create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按钮。完成项目的创建后，返回如图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1.16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所示的开发环境窗口中。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jc w:val="left"/>
        <w:spacing w:after="0"/>
        <w:sectPr>
          <w:pgNumType w:start="14"/>
          <w:pgMar w:footer="682" w:header="660" w:top="920" w:bottom="880" w:left="680" w:right="920"/>
          <w:footerReference w:type="default" r:id="rId37"/>
          <w:footerReference w:type="default" r:id="rId38"/>
          <w:pgSz w:w="10500" w:h="14760"/>
        </w:sectPr>
      </w:pPr>
      <w:rPr/>
    </w:p>
    <w:p>
      <w:pPr>
        <w:spacing w:before="0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3066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保存源文件的文件夹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3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1969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源码选项卡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exact"/>
        <w:ind w:left="3062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保存类文件的文件夹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7" w:after="0" w:line="130" w:lineRule="exact"/>
        <w:jc w:val="left"/>
        <w:rPr>
          <w:sz w:val="13"/>
          <w:szCs w:val="13"/>
        </w:rPr>
      </w:pPr>
      <w:rPr/>
      <w:r>
        <w:rPr>
          <w:sz w:val="13"/>
          <w:szCs w:val="13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9" w:lineRule="exact"/>
        <w:ind w:left="3052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41.942993pt;margin-top:-246.783859pt;width:240.523pt;height:244.838pt;mso-position-horizontal-relative:page;mso-position-vertical-relative:paragraph;z-index:-1093" coordorigin="2839,-4936" coordsize="4810,4897">
            <v:group style="position:absolute;left:2934;top:-4841;width:4620;height:4707" coordorigin="2934,-4841" coordsize="4620,4707">
              <v:shape style="position:absolute;left:2934;top:-4841;width:4620;height:4707" coordorigin="2934,-4841" coordsize="4620,4707" path="m2934,-134l7554,-134,7554,-4841,2934,-4841,2934,-134e" filled="t" fillcolor="#0080C7" stroked="f">
                <v:path arrowok="t"/>
                <v:fill/>
              </v:shape>
              <v:shape style="position:absolute;left:2934;top:-4841;width:4620;height:4707" type="#_x0000_t75">
                <v:imagedata r:id="rId40" o:title=""/>
              </v:shape>
            </v:group>
            <v:group style="position:absolute;left:3033;top:-4118;width:615;height:216" coordorigin="3033,-4118" coordsize="615,216">
              <v:shape style="position:absolute;left:3033;top:-4118;width:615;height:216" coordorigin="3033,-4118" coordsize="615,216" path="m3649,-4010l3613,-3959,3541,-3928,3467,-3911,3382,-3903,3351,-3902,3319,-3902,3259,-3906,3178,-3918,3112,-3938,3053,-3971,3033,-4001,3035,-4013,3082,-4066,3138,-4091,3210,-4108,3294,-4117,3324,-4118,3357,-4117,3418,-4114,3499,-4102,3565,-4083,3626,-4050,3649,-4010xe" filled="f" stroked="t" strokeweight=".5pt" strokecolor="#0080C7">
                <v:path arrowok="t"/>
              </v:shape>
            </v:group>
            <v:group style="position:absolute;left:3341;top:-3902;width:2;height:807" coordorigin="3341,-3902" coordsize="2,807">
              <v:shape style="position:absolute;left:3341;top:-3902;width:2;height:807" coordorigin="3341,-3902" coordsize="0,807" path="m3341,-3902l3341,-3095e" filled="f" stroked="t" strokeweight=".5pt" strokecolor="#0080C7">
                <v:path arrowok="t"/>
              </v:shape>
            </v:group>
            <v:group style="position:absolute;left:3597;top:-3558;width:448;height:2" coordorigin="3597,-3558" coordsize="448,2">
              <v:shape style="position:absolute;left:3597;top:-3558;width:448;height:2" coordorigin="3597,-3558" coordsize="448,0" path="m3597,-3558l4046,-3558e" filled="f" stroked="t" strokeweight=".5pt" strokecolor="#0080C7">
                <v:path arrowok="t"/>
              </v:shape>
            </v:group>
            <v:group style="position:absolute;left:3451;top:-988;width:594;height:147" coordorigin="3451,-988" coordsize="594,147">
              <v:shape style="position:absolute;left:3451;top:-988;width:594;height:147" coordorigin="3451,-988" coordsize="594,147" path="m3451,-988l3451,-841,4046,-841e" filled="f" stroked="t" strokeweight=".5pt" strokecolor="#0080C7">
                <v:path arrowok="t"/>
              </v:shape>
            </v:group>
            <w10:wrap type="none"/>
          </v:group>
        </w:pict>
      </w:r>
      <w:r>
        <w:rPr/>
        <w:pict>
          <v:group style="position:absolute;margin-left:146.694pt;margin-top:24.745134pt;width:231.021739pt;height:126.761pt;mso-position-horizontal-relative:page;mso-position-vertical-relative:paragraph;z-index:-1092" coordorigin="2934,495" coordsize="4620,2535">
            <v:shape style="position:absolute;left:2934;top:495;width:4620;height:2535" type="#_x0000_t75">
              <v:imagedata r:id="rId41" o:title=""/>
            </v:shape>
            <v:group style="position:absolute;left:3064;top:878;width:4176;height:310" coordorigin="3064,878" coordsize="4176,310">
              <v:shape style="position:absolute;left:3064;top:878;width:4176;height:310" coordorigin="3064,878" coordsize="4176,310" path="m7240,1033l7179,1071,7076,1094,7007,1105,6927,1115,6837,1125,6737,1134,6628,1143,6510,1151,6385,1159,6252,1165,6111,1171,5964,1176,5812,1181,5653,1184,5490,1186,5323,1188,5152,1188,4980,1188,4813,1186,4650,1184,4492,1181,4339,1176,4192,1171,4052,1165,3919,1159,3793,1151,3675,1143,3566,1134,3467,1125,3377,1115,3297,1105,3228,1094,3124,1071,3064,1033,3071,1021,3170,984,3297,962,3377,952,3467,942,3566,933,3675,924,3793,916,3919,908,4052,902,4192,896,4339,891,4492,886,4650,883,4813,880,4980,879,5152,878,5323,879,5490,880,5653,883,5812,886,5964,891,6111,896,6252,902,6385,908,6510,916,6628,924,6737,933,6837,942,6927,952,7007,962,7076,973,7179,996,7240,1033xe" filled="f" stroked="t" strokeweight=".5pt" strokecolor="#0080C7">
                <v:path arrowok="t"/>
              </v:shape>
            </v:group>
            <v:group style="position:absolute;left:5152;top:1188;width:2;height:667" coordorigin="5152,1188" coordsize="2,667">
              <v:shape style="position:absolute;left:5152;top:1188;width:2;height:667" coordorigin="5152,1188" coordsize="0,667" path="m5152,1188l5152,1855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1.18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Java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3"/>
          <w:w w:val="100"/>
          <w:position w:val="-1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构建设置对话框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3" w:after="0" w:line="240" w:lineRule="exact"/>
        <w:ind w:left="2732" w:right="3793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按照惯例，模块名通常以小写字母开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头，不建议使用这个模块名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2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jc w:val="left"/>
        <w:spacing w:after="0"/>
        <w:sectPr>
          <w:pgMar w:header="660" w:footer="682" w:top="1040" w:bottom="880" w:left="1020" w:right="0"/>
          <w:pgSz w:w="10500" w:h="14760"/>
        </w:sectPr>
      </w:pPr>
      <w:rPr/>
    </w:p>
    <w:p>
      <w:pPr>
        <w:spacing w:before="7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336" w:lineRule="exact"/>
        <w:ind w:left="434" w:right="-73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-2"/>
        </w:rPr>
        <w:t>4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-2"/>
        </w:rPr>
        <w:t>）新建类。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0" w:after="0" w:line="253" w:lineRule="exact"/>
        <w:ind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br w:type="column"/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1.19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询问是否创建模块对话框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  <w:cols w:num="2" w:equalWidth="0">
            <w:col w:w="1800" w:space="1075"/>
            <w:col w:w="6605"/>
          </w:cols>
        </w:sectPr>
      </w:pPr>
      <w:rPr/>
    </w:p>
    <w:p>
      <w:pPr>
        <w:spacing w:before="24" w:after="0" w:line="240" w:lineRule="auto"/>
        <w:ind w:left="539" w:right="-20"/>
        <w:jc w:val="left"/>
        <w:rPr>
          <w:rFonts w:ascii="Times New Roman" w:hAnsi="Times New Roman" w:cs="Times New Roman" w:eastAsia="Times New Roman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项目创建完成后，就可以创建类文件。选择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File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New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Class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选项，弹出如图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1.20</w:t>
      </w:r>
      <w:r>
        <w:rPr>
          <w:rFonts w:ascii="Times New Roman" w:hAnsi="Times New Roman" w:cs="Times New Roman" w:eastAsia="Times New Roman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40" w:lineRule="auto"/>
        <w:ind w:left="11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所示的新建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类对话框。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114" w:right="958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在该对话框的源文件夹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Sourc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9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folde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文本框中输入保存源文件的文件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，这里取默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认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值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CgjProject/sc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即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。在文件所在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Packag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文本框中输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chapter2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，表示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章程序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所在的包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。在类名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Nam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文本框中输入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App2_1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。修饰符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Modiﬁer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中根据需要进行选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这里选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publi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单选按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。在父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Superclas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文本框中根据需要选择或输入其父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。在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Whic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metho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2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stub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woul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yo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u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lik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5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o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create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选项区域选择创建哪些方法的存根，选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public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stati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voi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d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main(String[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]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4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args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1"/>
          <w:w w:val="100"/>
        </w:rPr>
        <w:t>复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，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Eclips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1"/>
          <w:w w:val="100"/>
        </w:rPr>
        <w:t>将自动生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main(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1"/>
          <w:w w:val="100"/>
        </w:rPr>
        <w:t>。单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Finis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3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钮，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App2_1.jav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2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创建完毕，然后弹出如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1.2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所示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"/>
          <w:w w:val="100"/>
        </w:rPr>
        <w:t>Eclips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7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1"/>
          <w:w w:val="100"/>
        </w:rPr>
        <w:t>开发环境窗口。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1020" w:right="0"/>
        </w:sectPr>
      </w:pPr>
      <w:rPr/>
    </w:p>
    <w:p>
      <w:pPr>
        <w:spacing w:before="6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4" w:lineRule="exact"/>
        <w:ind w:left="4224" w:right="2857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-18"/>
          <w:w w:val="100"/>
        </w:rPr>
        <w:t>选择源文件所在文件夹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42" w:lineRule="exact"/>
        <w:ind w:left="4264" w:right="2997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输入源文件所在包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13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jc w:val="left"/>
        <w:spacing w:after="0"/>
        <w:sectPr>
          <w:pgNumType w:start="16"/>
          <w:pgMar w:footer="682" w:header="660" w:top="920" w:bottom="880" w:left="680" w:right="1020"/>
          <w:footerReference w:type="default" r:id="rId42"/>
          <w:footerReference w:type="default" r:id="rId43"/>
          <w:pgSz w:w="10500" w:h="14760"/>
        </w:sectPr>
      </w:pPr>
      <w:rPr/>
    </w:p>
    <w:p>
      <w:pPr>
        <w:spacing w:before="0" w:after="0" w:line="244" w:lineRule="exact"/>
        <w:ind w:right="197"/>
        <w:jc w:val="righ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输入类名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7" w:after="0" w:line="280" w:lineRule="exact"/>
        <w:jc w:val="left"/>
        <w:rPr>
          <w:sz w:val="28"/>
          <w:szCs w:val="28"/>
        </w:rPr>
      </w:pPr>
      <w:rPr/>
      <w:r>
        <w:rPr>
          <w:sz w:val="28"/>
          <w:szCs w:val="28"/>
        </w:rPr>
      </w:r>
    </w:p>
    <w:p>
      <w:pPr>
        <w:spacing w:before="0" w:after="0" w:line="288" w:lineRule="exact"/>
        <w:ind w:right="-20"/>
        <w:jc w:val="righ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选择父类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7" w:after="0" w:line="160" w:lineRule="exact"/>
        <w:jc w:val="left"/>
        <w:rPr>
          <w:sz w:val="16"/>
          <w:szCs w:val="16"/>
        </w:rPr>
      </w:pPr>
      <w:rPr/>
      <w:r>
        <w:rPr/>
        <w:br w:type="column"/>
      </w:r>
      <w:r>
        <w:rPr>
          <w:sz w:val="16"/>
          <w:szCs w:val="16"/>
        </w:rPr>
      </w:r>
    </w:p>
    <w:p>
      <w:pPr>
        <w:spacing w:before="0" w:after="0" w:line="177" w:lineRule="auto"/>
        <w:ind w:right="2251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选择修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饰符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680" w:right="1020"/>
          <w:cols w:num="2" w:equalWidth="0">
            <w:col w:w="5106" w:space="827"/>
            <w:col w:w="2867"/>
          </w:cols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7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8" w:after="0" w:line="234" w:lineRule="exact"/>
        <w:ind w:left="5465" w:right="236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选择创建哪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些方法存根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6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88" w:lineRule="exact"/>
        <w:ind w:left="4736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选择是否生成注释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8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3" w:lineRule="exact"/>
        <w:ind w:left="3425" w:right="3065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57.921997pt;margin-top:-229.384766pt;width:208.564pt;height:223.19pt;mso-position-horizontal-relative:page;mso-position-vertical-relative:paragraph;z-index:-1091" coordorigin="3158,-4588" coordsize="4171,4464">
            <v:group style="position:absolute;left:3168;top:-4578;width:4151;height:4444" coordorigin="3168,-4578" coordsize="4151,4444">
              <v:shape style="position:absolute;left:3168;top:-4578;width:4151;height:4444" coordorigin="3168,-4578" coordsize="4151,4444" path="m3168,-134l7320,-134,7320,-4578,3168,-4578,3168,-134e" filled="t" fillcolor="#0080C7" stroked="f">
                <v:path arrowok="t"/>
                <v:fill/>
              </v:shape>
              <v:shape style="position:absolute;left:3168;top:-4578;width:4151;height:4444" type="#_x0000_t75">
                <v:imagedata r:id="rId44" o:title=""/>
              </v:shape>
            </v:group>
            <v:group style="position:absolute;left:3979;top:-3799;width:888;height:182" coordorigin="3979,-3799" coordsize="888,182">
              <v:shape style="position:absolute;left:3979;top:-3799;width:888;height:182" coordorigin="3979,-3799" coordsize="888,182" path="m4867,-3708l4817,-3666,4737,-3644,4657,-3631,4596,-3624,4530,-3620,4459,-3618,4423,-3617,4386,-3618,4316,-3620,4250,-3624,4189,-3631,4109,-3644,4046,-3660,3985,-3693,3979,-3708,3981,-3716,4046,-3756,4109,-3772,4189,-3785,4250,-3792,4316,-3796,4386,-3799,4423,-3799,4459,-3799,4530,-3796,4596,-3792,4657,-3785,4737,-3772,4800,-3756,4861,-3723,4867,-3708xe" filled="f" stroked="t" strokeweight=".5pt" strokecolor="#0080C7">
                <v:path arrowok="t"/>
              </v:shape>
            </v:group>
            <v:group style="position:absolute;left:3979;top:-3591;width:888;height:182" coordorigin="3979,-3591" coordsize="888,182">
              <v:shape style="position:absolute;left:3979;top:-3591;width:888;height:182" coordorigin="3979,-3591" coordsize="888,182" path="m4867,-3500l4817,-3458,4737,-3435,4657,-3422,4596,-3416,4530,-3411,4459,-3409,4423,-3409,4386,-3409,4316,-3411,4250,-3416,4189,-3422,4109,-3435,4046,-3452,3985,-3485,3979,-3500,3981,-3507,4046,-3548,4109,-3564,4189,-3577,4250,-3583,4316,-3588,4386,-3590,4423,-3591,4459,-3590,4530,-3588,4596,-3583,4657,-3577,4737,-3564,4800,-3548,4861,-3514,4867,-3500xe" filled="f" stroked="t" strokeweight=".5pt" strokecolor="#0080C7">
                <v:path arrowok="t"/>
              </v:shape>
            </v:group>
            <v:group style="position:absolute;left:4867;top:-3500;width:111;height:2" coordorigin="4867,-3500" coordsize="111,2">
              <v:shape style="position:absolute;left:4867;top:-3500;width:111;height:2" coordorigin="4867,-3500" coordsize="111,0" path="m4867,-3500l4978,-3500e" filled="f" stroked="t" strokeweight=".5pt" strokecolor="#0080C7">
                <v:path arrowok="t"/>
              </v:shape>
            </v:group>
            <v:group style="position:absolute;left:4868;top:-3707;width:84;height:2" coordorigin="4868,-3707" coordsize="84,2">
              <v:shape style="position:absolute;left:4868;top:-3707;width:84;height:2" coordorigin="4868,-3707" coordsize="84,0" path="m4868,-3707l4952,-3707e" filled="f" stroked="t" strokeweight=".5pt" strokecolor="#0080C7">
                <v:path arrowok="t"/>
              </v:shape>
            </v:group>
            <v:group style="position:absolute;left:4049;top:-3001;width:574;height:132" coordorigin="4049,-3001" coordsize="574,132">
              <v:shape style="position:absolute;left:4049;top:-3001;width:574;height:132" coordorigin="4049,-3001" coordsize="574,132" path="m4623,-2935l4565,-2895,4501,-2881,4420,-2872,4359,-2869,4325,-2869,4262,-2872,4180,-2880,4115,-2893,4053,-2922,4049,-2929,4050,-2937,4104,-2973,4167,-2988,4247,-2998,4307,-3001,4341,-3001,4405,-2998,4488,-2990,4553,-2978,4616,-2949,4623,-2935xe" filled="f" stroked="t" strokeweight=".5pt" strokecolor="#0080C7">
                <v:path arrowok="t"/>
              </v:shape>
            </v:group>
            <v:group style="position:absolute;left:3951;top:-2866;width:2582;height:340" coordorigin="3951,-2866" coordsize="2582,340">
              <v:shape style="position:absolute;left:3951;top:-2866;width:2582;height:340" coordorigin="3951,-2866" coordsize="2582,340" path="m6533,-2696l6467,-2643,6389,-2618,6284,-2596,6222,-2586,6155,-2576,6082,-2567,6004,-2559,5922,-2552,5835,-2545,5745,-2540,5650,-2535,5552,-2531,5451,-2528,5348,-2527,5242,-2526,5136,-2527,5033,-2528,4932,-2531,4834,-2535,4739,-2540,4649,-2545,4562,-2552,4480,-2559,4402,-2567,4329,-2576,4262,-2586,4200,-2596,4095,-2618,4017,-2643,3955,-2682,3951,-2696,3955,-2710,4017,-2750,4095,-2775,4200,-2797,4262,-2807,4329,-2817,4402,-2825,4480,-2834,4562,-2841,4649,-2847,4739,-2853,4834,-2858,4932,-2861,5033,-2864,5136,-2866,5242,-2866,5348,-2866,5451,-2864,5552,-2861,5650,-2858,5745,-2853,5835,-2847,5922,-2841,6004,-2834,6082,-2825,6155,-2817,6222,-2807,6284,-2797,6389,-2775,6467,-2750,6529,-2710,6533,-2696xe" filled="f" stroked="t" strokeweight=".5pt" strokecolor="#0080C7">
                <v:path arrowok="t"/>
              </v:shape>
            </v:group>
            <v:group style="position:absolute;left:4102;top:-2526;width:772;height:184" coordorigin="4102,-2526" coordsize="772,184">
              <v:shape style="position:absolute;left:4102;top:-2526;width:772;height:184" coordorigin="4102,-2526" coordsize="772,184" path="m4874,-2434l4830,-2392,4759,-2369,4689,-2356,4606,-2347,4546,-2343,4515,-2342,4479,-2343,4412,-2345,4349,-2349,4266,-2360,4197,-2374,4132,-2398,4102,-2434,4103,-2442,4160,-2483,4238,-2504,4313,-2516,4399,-2524,4461,-2526,4496,-2526,4564,-2523,4627,-2519,4710,-2508,4778,-2494,4843,-2470,4874,-2434xe" filled="f" stroked="t" strokeweight=".5pt" strokecolor="#0080C7">
                <v:path arrowok="t"/>
              </v:shape>
            </v:group>
            <v:group style="position:absolute;left:3231;top:-1876;width:2694;height:640" coordorigin="3231,-1876" coordsize="2694,640">
              <v:shape style="position:absolute;left:3231;top:-1876;width:2694;height:640" coordorigin="3231,-1876" coordsize="2694,640" path="m5925,-1556l5885,-1479,5819,-1432,5723,-1388,5665,-1367,5600,-1348,5530,-1330,5454,-1313,5373,-1298,5287,-1284,5197,-1272,5102,-1261,5003,-1253,4901,-1246,4796,-1241,4688,-1237,4578,-1236,4467,-1237,4359,-1241,4254,-1246,4152,-1253,4053,-1261,3959,-1272,3868,-1284,3782,-1298,3701,-1313,3625,-1330,3555,-1348,3491,-1367,3433,-1388,3337,-1432,3270,-1479,3235,-1530,3231,-1556,3235,-1583,3270,-1633,3337,-1681,3433,-1725,3491,-1745,3555,-1765,3625,-1783,3701,-1799,3782,-1815,3868,-1828,3959,-1841,4053,-1851,4152,-1860,4254,-1867,4359,-1872,4467,-1875,4578,-1876,4688,-1875,4796,-1872,4901,-1867,5003,-1860,5102,-1851,5197,-1841,5287,-1828,5373,-1815,5454,-1799,5530,-1783,5600,-1765,5665,-1745,5723,-1725,5819,-1681,5885,-1633,5920,-1583,5925,-1556xe" filled="f" stroked="t" strokeweight=".5pt" strokecolor="#0080C7">
                <v:path arrowok="t"/>
              </v:shape>
            </v:group>
            <v:group style="position:absolute;left:3987;top:-1147;width:1249;height:206" coordorigin="3987,-1147" coordsize="1249,206">
              <v:shape style="position:absolute;left:3987;top:-1147;width:1249;height:206" coordorigin="3987,-1147" coordsize="1249,206" path="m5236,-1044l5187,-1004,5115,-983,5053,-971,4980,-961,4898,-952,4809,-946,4713,-942,4612,-941,4560,-941,4462,-944,4369,-949,4283,-956,4205,-966,4138,-977,4057,-997,3996,-1027,3987,-1044,3989,-1052,4057,-1091,4138,-1111,4205,-1122,4283,-1131,4369,-1139,4462,-1144,4560,-1146,4612,-1147,4663,-1146,4762,-1144,4855,-1139,4940,-1131,5018,-1122,5086,-1111,5166,-1091,5228,-1060,5236,-1044xe" filled="f" stroked="t" strokeweight=".5pt" strokecolor="#0080C7">
                <v:path arrowok="t"/>
              </v:shape>
            </v:group>
            <v:group style="position:absolute;left:4623;top:-2935;width:180;height:2" coordorigin="4623,-2935" coordsize="180,2">
              <v:shape style="position:absolute;left:4623;top:-2935;width:180;height:2" coordorigin="4623,-2935" coordsize="180,0" path="m4623,-2935l4803,-2935e" filled="f" stroked="t" strokeweight=".5pt" strokecolor="#0080C7">
                <v:path arrowok="t"/>
              </v:shape>
            </v:group>
            <v:group style="position:absolute;left:6533;top:-2697;width:91;height:2" coordorigin="6533,-2697" coordsize="91,2">
              <v:shape style="position:absolute;left:6533;top:-2697;width:91;height:2" coordorigin="6533,-2697" coordsize="91,0" path="m6533,-2697l6624,-2697e" filled="f" stroked="t" strokeweight=".5pt" strokecolor="#0080C7">
                <v:path arrowok="t"/>
              </v:shape>
            </v:group>
            <v:group style="position:absolute;left:4874;top:-2434;width:165;height:2" coordorigin="4874,-2434" coordsize="165,2">
              <v:shape style="position:absolute;left:4874;top:-2434;width:165;height:2" coordorigin="4874,-2434" coordsize="165,1" path="m4874,-2434l5039,-2434e" filled="f" stroked="t" strokeweight=".5pt" strokecolor="#0080C7">
                <v:path arrowok="t"/>
              </v:shape>
            </v:group>
            <v:group style="position:absolute;left:5235;top:-1050;width:150;height:2" coordorigin="5235,-1050" coordsize="150,2">
              <v:shape style="position:absolute;left:5235;top:-1050;width:150;height:2" coordorigin="5235,-1050" coordsize="150,0" path="m5235,-1050l5385,-1050e" filled="f" stroked="t" strokeweight=".5pt" strokecolor="#0080C7">
                <v:path arrowok="t"/>
              </v:shape>
            </v:group>
            <v:group style="position:absolute;left:5925;top:-1556;width:180;height:2" coordorigin="5925,-1556" coordsize="180,2">
              <v:shape style="position:absolute;left:5925;top:-1556;width:180;height:2" coordorigin="5925,-1556" coordsize="180,0" path="m5925,-1556l6105,-1556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1.20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新建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类对话框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2" w:after="0" w:line="240" w:lineRule="exact"/>
        <w:jc w:val="left"/>
        <w:rPr>
          <w:sz w:val="24"/>
          <w:szCs w:val="24"/>
        </w:rPr>
      </w:pPr>
      <w:rPr/>
      <w:r>
        <w:rPr>
          <w:sz w:val="24"/>
          <w:szCs w:val="24"/>
        </w:rPr>
      </w:r>
    </w:p>
    <w:p>
      <w:pPr>
        <w:spacing w:before="0" w:after="0" w:line="240" w:lineRule="auto"/>
        <w:ind w:left="1681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87.7pt;height:216.09pt;mso-position-horizontal-relative:char;mso-position-vertical-relative:line" type="#_x0000_t75">
            <v:imagedata r:id="rId45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4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40" w:lineRule="auto"/>
        <w:ind w:left="3343" w:right="2983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1.21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开发环境窗口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47" w:lineRule="auto"/>
        <w:ind w:left="964" w:right="385"/>
        <w:jc w:val="both"/>
        <w:rPr>
          <w:rFonts w:ascii="Adobe 仿宋 Std R" w:hAnsi="Adobe 仿宋 Std R" w:cs="Adobe 仿宋 Std R" w:eastAsia="Adobe 仿宋 Std R"/>
          <w:sz w:val="19"/>
          <w:szCs w:val="19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说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：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存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根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程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-6"/>
          <w:w w:val="100"/>
          <w:position w:val="1"/>
        </w:rPr>
        <w:t> 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0"/>
          <w:w w:val="100"/>
          <w:position w:val="1"/>
        </w:rPr>
        <w:t>Stub</w:t>
      </w:r>
      <w:r>
        <w:rPr>
          <w:rFonts w:ascii="Times New Roman" w:hAnsi="Times New Roman" w:cs="Times New Roman" w:eastAsia="Times New Roman"/>
          <w:sz w:val="19"/>
          <w:szCs w:val="19"/>
          <w:color w:val="0080C7"/>
          <w:spacing w:val="-3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其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实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就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是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通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常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所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说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的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桩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模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块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。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软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件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的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集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成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方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分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为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两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种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：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自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顶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1"/>
          <w:w w:val="100"/>
          <w:position w:val="1"/>
        </w:rPr>
        <w:t>向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下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1"/>
        </w:rPr>
        <w:t> 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4"/>
          <w:w w:val="100"/>
          <w:position w:val="0"/>
        </w:rPr>
        <w:t>和自底向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0"/>
        </w:rPr>
        <w:t>上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4"/>
          <w:w w:val="100"/>
          <w:position w:val="0"/>
        </w:rPr>
        <w:t>。第一种集成方式需要开发桩程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0"/>
        </w:rPr>
        <w:t>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4"/>
          <w:w w:val="100"/>
          <w:position w:val="0"/>
        </w:rPr>
        <w:t>，第二种集成方式需要开发驱动程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0"/>
        </w:rPr>
        <w:t>序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4"/>
          <w:w w:val="100"/>
          <w:position w:val="0"/>
        </w:rPr>
        <w:t>。桩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4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19"/>
          <w:szCs w:val="19"/>
          <w:color w:val="0080C7"/>
          <w:spacing w:val="0"/>
          <w:w w:val="100"/>
          <w:position w:val="0"/>
        </w:rPr>
        <w:t>程序用来给调用它们的模块传递数据。</w:t>
      </w:r>
      <w:r>
        <w:rPr>
          <w:rFonts w:ascii="Adobe 仿宋 Std R" w:hAnsi="Adobe 仿宋 Std R" w:cs="Adobe 仿宋 Std R" w:eastAsia="Adobe 仿宋 Std R"/>
          <w:sz w:val="19"/>
          <w:szCs w:val="19"/>
          <w:color w:val="000000"/>
          <w:spacing w:val="0"/>
          <w:w w:val="100"/>
          <w:position w:val="0"/>
        </w:rPr>
      </w:r>
    </w:p>
    <w:p>
      <w:pPr>
        <w:spacing w:before="20" w:after="0" w:line="240" w:lineRule="auto"/>
        <w:ind w:left="77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5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）编辑与运行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程序。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454" w:right="43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在该窗口的代码编辑区中输入如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所示的程序代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，然后选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3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项即可编译、运行一步到位，如图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type w:val="continuous"/>
          <w:pgSz w:w="10500" w:h="14760"/>
          <w:pgMar w:top="0" w:bottom="0" w:left="680" w:right="1020"/>
        </w:sectPr>
      </w:pPr>
      <w:rPr/>
    </w:p>
    <w:p>
      <w:pPr>
        <w:spacing w:before="7" w:after="0" w:line="140" w:lineRule="exact"/>
        <w:jc w:val="left"/>
        <w:rPr>
          <w:sz w:val="14"/>
          <w:szCs w:val="14"/>
        </w:rPr>
      </w:pPr>
      <w:rPr/>
      <w:r>
        <w:rPr>
          <w:sz w:val="14"/>
          <w:szCs w:val="14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40" w:lineRule="auto"/>
        <w:ind w:left="1632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264.81pt;height:172.965pt;mso-position-horizontal-relative:char;mso-position-vertical-relative:line" type="#_x0000_t75">
            <v:imagedata r:id="rId46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53" w:lineRule="exact"/>
        <w:ind w:left="2827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1.22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编辑与运行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App2_1.java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程序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53" w:lineRule="auto"/>
        <w:ind w:left="109" w:right="958" w:firstLine="53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/>
        <w:pict>
          <v:group style="position:absolute;margin-left:133.151001pt;margin-top:115.314636pt;width:258.108pt;height:214.36pt;mso-position-horizontal-relative:page;mso-position-vertical-relative:paragraph;z-index:-1090" coordorigin="2663,2306" coordsize="5162,4287">
            <v:group style="position:absolute;left:2758;top:2401;width:4972;height:4097" coordorigin="2758,2401" coordsize="4972,4097">
              <v:shape style="position:absolute;left:2758;top:2401;width:4972;height:4097" coordorigin="2758,2401" coordsize="4972,4097" path="m2758,6498l7730,6498,7730,2401,2758,2401,2758,6498e" filled="t" fillcolor="#0080C7" stroked="f">
                <v:path arrowok="t"/>
                <v:fill/>
              </v:shape>
              <v:shape style="position:absolute;left:2758;top:2401;width:4972;height:4097" type="#_x0000_t75">
                <v:imagedata r:id="rId47" o:title=""/>
              </v:shape>
            </v:group>
            <v:group style="position:absolute;left:4845;top:3117;width:2;height:358" coordorigin="4845,3117" coordsize="2,358">
              <v:shape style="position:absolute;left:4845;top:3117;width:2;height:358" coordorigin="4845,3117" coordsize="0,358" path="m4845,3475l4845,3117e" filled="f" stroked="t" strokeweight=".5pt" strokecolor="#0080C7">
                <v:path arrowok="t"/>
              </v:shape>
            </v:group>
            <v:group style="position:absolute;left:4047;top:3701;width:1083;height:309" coordorigin="4047,3701" coordsize="1083,309">
              <v:shape style="position:absolute;left:4047;top:3701;width:1083;height:309" coordorigin="4047,3701" coordsize="1083,309" path="m5130,3855l5087,3916,5026,3947,4941,3973,4874,3987,4799,3998,4719,4006,4633,4010,4588,4010,4544,4010,4458,4006,4378,3998,4303,3987,4236,3973,4177,3956,4107,3927,4054,3881,4047,3855,4049,3843,4089,3795,4151,3764,4236,3738,4303,3724,4378,3713,4458,3705,4544,3701,4588,3701,4633,3701,4719,3705,4799,3713,4874,3724,4941,3738,5000,3755,5070,3784,5123,3830,5130,3855xe" filled="f" stroked="t" strokeweight=".5pt" strokecolor="#0080C7">
                <v:path arrowok="t"/>
              </v:shape>
            </v:group>
            <v:group style="position:absolute;left:5130;top:3855;width:222;height:2" coordorigin="5130,3855" coordsize="222,2">
              <v:shape style="position:absolute;left:5130;top:3855;width:222;height:2" coordorigin="5130,3855" coordsize="222,0" path="m5130,3855l5352,3855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如果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集成开发环境中运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main()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方法需要参数的程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App2_1.java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，则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main()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9"/>
          <w:w w:val="100"/>
        </w:rPr>
        <w:t>方法的参数需要在运行前在界面中设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9"/>
          <w:w w:val="100"/>
        </w:rPr>
        <w:t>。方法如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9"/>
          <w:w w:val="100"/>
        </w:rPr>
        <w:t>，首先选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8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App2_1.java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11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9"/>
          <w:w w:val="100"/>
        </w:rPr>
        <w:t>文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件，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然后选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→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Conﬁgurations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，弹出如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1.23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</w:rPr>
        <w:t>所示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Conﬁgurations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</w:rPr>
        <w:t>窗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口。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Argument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选项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卡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，然后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Program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0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arguments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9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选项区域中输入参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，这里输入的是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“欢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乐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1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你们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好！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”三个参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，然后单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Run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3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，即可在如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7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1.22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所示的控制台中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看到输出结果。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3" w:lineRule="exact"/>
        <w:ind w:left="3211" w:right="4572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</w:rPr>
        <w:t>选择</w:t>
      </w:r>
      <w:r>
        <w:rPr>
          <w:rFonts w:ascii="Times New Roman" w:hAnsi="Times New Roman" w:cs="Times New Roman" w:eastAsia="Times New Roman"/>
          <w:sz w:val="18"/>
          <w:szCs w:val="18"/>
          <w:color w:val="231F20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-3"/>
        </w:rPr>
        <w:t>r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</w:rPr>
        <w:t>gu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99"/>
        </w:rPr>
        <w:t>ments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选项卡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2" w:after="0" w:line="150" w:lineRule="exact"/>
        <w:jc w:val="left"/>
        <w:rPr>
          <w:sz w:val="15"/>
          <w:szCs w:val="15"/>
        </w:rPr>
      </w:pPr>
      <w:rPr/>
      <w:r>
        <w:rPr>
          <w:sz w:val="15"/>
          <w:szCs w:val="15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88" w:lineRule="exact"/>
        <w:ind w:left="4440" w:right="3241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输入主方法需要的参数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53" w:lineRule="exact"/>
        <w:ind w:left="2484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1.23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开发环境中提供命令行参数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3" w:after="0" w:line="240" w:lineRule="auto"/>
        <w:ind w:left="534" w:right="-20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（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6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）调试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Java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4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程序。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spacing w:before="19" w:after="0" w:line="253" w:lineRule="auto"/>
        <w:ind w:left="214" w:right="1056" w:firstLine="425"/>
        <w:jc w:val="left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在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-6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的代码编辑区双击需要设置断点的行的左侧边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，会出现一个蓝色的断点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5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标识，如图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1.24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所示。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</w:rPr>
      </w:r>
    </w:p>
    <w:p>
      <w:pPr>
        <w:jc w:val="left"/>
        <w:spacing w:after="0"/>
        <w:sectPr>
          <w:pgMar w:header="660" w:footer="682" w:top="1040" w:bottom="880" w:left="920" w:right="0"/>
          <w:pgSz w:w="10500" w:h="14760"/>
        </w:sectPr>
      </w:pPr>
      <w:rPr/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40" w:lineRule="exact"/>
        <w:ind w:left="2519" w:right="-20"/>
        <w:jc w:val="lef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</w:rPr>
        <w:t>断点标识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9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3" w:lineRule="exact"/>
        <w:ind w:left="2910" w:right="2550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27.057999pt;margin-top:-182.52887pt;width:270.293pt;height:176.334pt;mso-position-horizontal-relative:page;mso-position-vertical-relative:paragraph;z-index:-1089" coordorigin="2541,-3651" coordsize="5406,3527">
            <v:group style="position:absolute;left:2551;top:-3641;width:5386;height:3507" coordorigin="2551,-3641" coordsize="5386,3507">
              <v:shape style="position:absolute;left:2551;top:-3641;width:5386;height:3507" coordorigin="2551,-3641" coordsize="5386,3507" path="m2551,-134l7937,-134,7937,-3641,2551,-3641,2551,-134e" filled="t" fillcolor="#0080C7" stroked="f">
                <v:path arrowok="t"/>
                <v:fill/>
              </v:shape>
              <v:shape style="position:absolute;left:2551;top:-3641;width:5386;height:3507" type="#_x0000_t75">
                <v:imagedata r:id="rId48" o:title=""/>
              </v:shape>
            </v:group>
            <v:group style="position:absolute;left:3594;top:-2611;width:274;height:360" coordorigin="3594,-2611" coordsize="274,360">
              <v:shape style="position:absolute;left:3594;top:-2611;width:274;height:360" coordorigin="3594,-2611" coordsize="274,360" path="m3594,-2251l3594,-2611,3868,-2611e" filled="f" stroked="t" strokeweight=".5pt" strokecolor="#0080C7">
                <v:path arrowok="t"/>
              </v:shape>
            </v:group>
            <v:group style="position:absolute;left:3840;top:-2648;width:88;height:74" coordorigin="3840,-2648" coordsize="88,74">
              <v:shape style="position:absolute;left:3840;top:-2648;width:88;height:74" coordorigin="3840,-2648" coordsize="88,74" path="m3840,-2648l3856,-2611,3840,-2574,3928,-2611,3840,-2648e" filled="t" fillcolor="#0080C7" stroked="f">
                <v:path arrowok="t"/>
                <v:fill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1.24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在编辑区边框双击设置断点标识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p>
      <w:pPr>
        <w:spacing w:before="56" w:after="0" w:line="253" w:lineRule="auto"/>
        <w:ind w:left="454" w:right="41" w:firstLine="425"/>
        <w:jc w:val="both"/>
        <w:rPr>
          <w:rFonts w:ascii="Adobe 仿宋 Std R" w:hAnsi="Adobe 仿宋 Std R" w:cs="Adobe 仿宋 Std R" w:eastAsia="Adobe 仿宋 Std R"/>
          <w:sz w:val="21"/>
          <w:szCs w:val="21"/>
        </w:rPr>
      </w:pPr>
      <w:rPr/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单击工具栏上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</w:rPr>
        <w:t>“调试”按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3"/>
          <w:w w:val="100"/>
        </w:rPr>
        <w:pict>
          <v:shape style="width:23.279pt;height:10.799812pt;mso-position-horizontal-relative:char;mso-position-vertical-relative:line" type="#_x0000_t75">
            <v:imagedata r:id="rId49" o:title=""/>
          </v:shape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  <w:position w:val="0"/>
        </w:rPr>
        <w:t>，然后在下拉菜单中选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择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Debug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17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As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  <w:position w:val="0"/>
        </w:rPr>
        <w:t>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项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  <w:position w:val="0"/>
        </w:rPr>
        <w:t>，选择要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2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  <w:position w:val="0"/>
        </w:rPr>
        <w:t>调试的程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序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  <w:position w:val="0"/>
        </w:rPr>
        <w:t>，则弹出如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1.25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  <w:position w:val="0"/>
        </w:rPr>
        <w:t>所示的询问是否切换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到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Debug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  <w:position w:val="0"/>
        </w:rPr>
        <w:t>透视图对话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框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6"/>
          <w:w w:val="100"/>
          <w:position w:val="0"/>
        </w:rPr>
        <w:t>，单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击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Switch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，进入如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图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1.26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所示的程序调试界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面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。单击工具栏中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t>的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8"/>
          <w:w w:val="100"/>
          <w:position w:val="0"/>
        </w:rPr>
        <w:pict>
          <v:shape style="width:10.32pt;height:10.08pt;mso-position-horizontal-relative:char;mso-position-vertical-relative:line" type="#_x0000_t75">
            <v:imagedata r:id="rId50" o:title=""/>
          </v:shape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或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pict>
          <v:shape style="width:10.08pt;height:10.08pt;mso-position-horizontal-relative:char;mso-position-vertical-relative:line" type="#_x0000_t75">
            <v:imagedata r:id="rId51" o:title=""/>
          </v:shape>
        </w:pic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按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钮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7"/>
          <w:w w:val="100"/>
          <w:position w:val="0"/>
        </w:rPr>
        <w:t>，观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察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-6"/>
          <w:w w:val="100"/>
          <w:position w:val="0"/>
        </w:rPr>
        <w:t> 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Variables</w:t>
      </w:r>
      <w:r>
        <w:rPr>
          <w:rFonts w:ascii="Times New Roman" w:hAnsi="Times New Roman" w:cs="Times New Roman" w:eastAsia="Times New Roman"/>
          <w:sz w:val="21"/>
          <w:szCs w:val="21"/>
          <w:color w:val="231F20"/>
          <w:spacing w:val="0"/>
          <w:w w:val="100"/>
          <w:position w:val="0"/>
        </w:rPr>
        <w:t> </w:t>
      </w:r>
      <w:r>
        <w:rPr>
          <w:rFonts w:ascii="Adobe 仿宋 Std R" w:hAnsi="Adobe 仿宋 Std R" w:cs="Adobe 仿宋 Std R" w:eastAsia="Adobe 仿宋 Std R"/>
          <w:sz w:val="21"/>
          <w:szCs w:val="21"/>
          <w:color w:val="231F20"/>
          <w:spacing w:val="0"/>
          <w:w w:val="100"/>
          <w:position w:val="0"/>
        </w:rPr>
        <w:t>窗格中的局部变量的变化，以及输出的变化，对代码进行调试并运行。</w:t>
      </w:r>
      <w:r>
        <w:rPr>
          <w:rFonts w:ascii="Adobe 仿宋 Std R" w:hAnsi="Adobe 仿宋 Std R" w:cs="Adobe 仿宋 Std R" w:eastAsia="Adobe 仿宋 Std R"/>
          <w:sz w:val="21"/>
          <w:szCs w:val="21"/>
          <w:color w:val="000000"/>
          <w:spacing w:val="0"/>
          <w:w w:val="100"/>
          <w:position w:val="0"/>
        </w:rPr>
      </w:r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2909" w:right="-20"/>
        <w:jc w:val="left"/>
        <w:rPr>
          <w:rFonts w:ascii="Times New Roman" w:hAnsi="Times New Roman" w:cs="Times New Roman" w:eastAsia="Times New Roman"/>
          <w:sz w:val="20"/>
          <w:szCs w:val="20"/>
        </w:rPr>
      </w:pPr>
      <w:rPr/>
      <w:r>
        <w:rPr/>
        <w:pict>
          <v:shape style="width:164.987622pt;height:90.45pt;mso-position-horizontal-relative:char;mso-position-vertical-relative:line" type="#_x0000_t75">
            <v:imagedata r:id="rId52" o:title=""/>
          </v:shape>
        </w:pict>
      </w:r>
      <w:r>
        <w:rPr>
          <w:rFonts w:ascii="Times New Roman" w:hAnsi="Times New Roman" w:cs="Times New Roman" w:eastAsia="Times New Roman"/>
          <w:sz w:val="20"/>
          <w:szCs w:val="20"/>
        </w:rPr>
      </w:r>
    </w:p>
    <w:p>
      <w:pPr>
        <w:spacing w:before="1" w:after="0" w:line="100" w:lineRule="exact"/>
        <w:jc w:val="left"/>
        <w:rPr>
          <w:sz w:val="10"/>
          <w:szCs w:val="10"/>
        </w:rPr>
      </w:pPr>
      <w:rPr/>
      <w:r>
        <w:rPr>
          <w:sz w:val="10"/>
          <w:szCs w:val="10"/>
        </w:rPr>
      </w:r>
    </w:p>
    <w:p>
      <w:pPr>
        <w:spacing w:before="0" w:after="0" w:line="288" w:lineRule="exact"/>
        <w:ind w:left="2715" w:right="2355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1.25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  <w:position w:val="-1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询问是否切换到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  <w:position w:val="-1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Debug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  <w:position w:val="-1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  <w:position w:val="-1"/>
        </w:rPr>
        <w:t>透视图对话框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4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50" w:lineRule="exact"/>
        <w:ind w:right="1767"/>
        <w:jc w:val="right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-20"/>
          <w:position w:val="-1"/>
        </w:rPr>
        <w:t>V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99"/>
          <w:position w:val="-1"/>
        </w:rPr>
        <w:t>a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r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99"/>
          <w:position w:val="-1"/>
        </w:rPr>
        <w:t>ia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b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99"/>
          <w:position w:val="-1"/>
        </w:rPr>
        <w:t>le</w:t>
      </w:r>
      <w:r>
        <w:rPr>
          <w:rFonts w:ascii="Times New Roman" w:hAnsi="Times New Roman" w:cs="Times New Roman" w:eastAsia="Times New Roman"/>
          <w:sz w:val="18"/>
          <w:szCs w:val="18"/>
          <w:color w:val="231F20"/>
          <w:spacing w:val="0"/>
          <w:w w:val="100"/>
          <w:position w:val="-1"/>
        </w:rPr>
        <w:t>s</w:t>
      </w:r>
      <w:r>
        <w:rPr>
          <w:rFonts w:ascii="Adobe 仿宋 Std R" w:hAnsi="Adobe 仿宋 Std R" w:cs="Adobe 仿宋 Std R" w:eastAsia="Adobe 仿宋 Std R"/>
          <w:sz w:val="18"/>
          <w:szCs w:val="18"/>
          <w:color w:val="231F20"/>
          <w:spacing w:val="0"/>
          <w:w w:val="100"/>
          <w:position w:val="-1"/>
        </w:rPr>
        <w:t>窗格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  <w:position w:val="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1" w:after="0" w:line="220" w:lineRule="exact"/>
        <w:jc w:val="left"/>
        <w:rPr>
          <w:sz w:val="22"/>
          <w:szCs w:val="22"/>
        </w:rPr>
      </w:pPr>
      <w:rPr/>
      <w:r>
        <w:rPr>
          <w:sz w:val="22"/>
          <w:szCs w:val="22"/>
        </w:rPr>
      </w:r>
    </w:p>
    <w:p>
      <w:pPr>
        <w:spacing w:before="0" w:after="0" w:line="253" w:lineRule="exact"/>
        <w:ind w:left="3253" w:right="2893"/>
        <w:jc w:val="center"/>
        <w:rPr>
          <w:rFonts w:ascii="Adobe 仿宋 Std R" w:hAnsi="Adobe 仿宋 Std R" w:cs="Adobe 仿宋 Std R" w:eastAsia="Adobe 仿宋 Std R"/>
          <w:sz w:val="18"/>
          <w:szCs w:val="18"/>
        </w:rPr>
      </w:pPr>
      <w:rPr/>
      <w:r>
        <w:rPr/>
        <w:pict>
          <v:group style="position:absolute;margin-left:127.308998pt;margin-top:-182.68396pt;width:269.792pt;height:176.239pt;mso-position-horizontal-relative:page;mso-position-vertical-relative:paragraph;z-index:-1088" coordorigin="2546,-3654" coordsize="5396,3525">
            <v:group style="position:absolute;left:2551;top:-3649;width:5386;height:3515" coordorigin="2551,-3649" coordsize="5386,3515">
              <v:shape style="position:absolute;left:2551;top:-3649;width:5386;height:3515" coordorigin="2551,-3649" coordsize="5386,3515" path="m2551,-134l7937,-134,7937,-3649,2551,-3649,2551,-134e" filled="t" fillcolor="#0080C7" stroked="f">
                <v:path arrowok="t"/>
                <v:fill/>
              </v:shape>
              <v:shape style="position:absolute;left:2551;top:-3649;width:5386;height:3515" type="#_x0000_t75">
                <v:imagedata r:id="rId53" o:title=""/>
              </v:shape>
            </v:group>
            <v:group style="position:absolute;left:6375;top:-2954;width:1493;height:693" coordorigin="6375,-2954" coordsize="1493,693">
              <v:shape style="position:absolute;left:6375;top:-2954;width:1493;height:693" coordorigin="6375,-2954" coordsize="1493,693" path="m7868,-2608l7846,-2524,7809,-2473,7756,-2425,7688,-2382,7607,-2344,7515,-2313,7412,-2288,7301,-2271,7183,-2262,7121,-2261,7060,-2262,6942,-2271,6831,-2288,6728,-2313,6636,-2344,6555,-2382,6487,-2425,6434,-2473,6397,-2524,6375,-2608,6377,-2636,6413,-2717,6458,-2767,6519,-2812,6594,-2853,6681,-2887,6778,-2916,6885,-2937,7000,-2950,7121,-2954,7183,-2953,7301,-2944,7412,-2927,7515,-2902,7607,-2871,7688,-2833,7756,-2790,7809,-2743,7846,-2691,7868,-2608xe" filled="f" stroked="t" strokeweight=".5pt" strokecolor="#0080C7">
                <v:path arrowok="t"/>
              </v:shape>
            </v:group>
            <v:group style="position:absolute;left:7121;top:-2261;width:2;height:193" coordorigin="7121,-2261" coordsize="2,193">
              <v:shape style="position:absolute;left:7121;top:-2261;width:2;height:193" coordorigin="7121,-2261" coordsize="0,193" path="m7121,-2261l7121,-2068e" filled="f" stroked="t" strokeweight=".5pt" strokecolor="#0080C7">
                <v:path arrowok="t"/>
              </v:shape>
            </v:group>
            <w10:wrap type="none"/>
          </v:group>
        </w:pic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图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-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1.26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 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45"/>
          <w:w w:val="100"/>
        </w:rPr>
        <w:t> 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0"/>
          <w:w w:val="100"/>
        </w:rPr>
        <w:t>Eclipse</w:t>
      </w:r>
      <w:r>
        <w:rPr>
          <w:rFonts w:ascii="Times New Roman" w:hAnsi="Times New Roman" w:cs="Times New Roman" w:eastAsia="Times New Roman"/>
          <w:sz w:val="18"/>
          <w:szCs w:val="18"/>
          <w:color w:val="0080C7"/>
          <w:spacing w:val="-5"/>
          <w:w w:val="100"/>
        </w:rPr>
        <w:t> </w:t>
      </w:r>
      <w:r>
        <w:rPr>
          <w:rFonts w:ascii="Adobe 仿宋 Std R" w:hAnsi="Adobe 仿宋 Std R" w:cs="Adobe 仿宋 Std R" w:eastAsia="Adobe 仿宋 Std R"/>
          <w:sz w:val="18"/>
          <w:szCs w:val="18"/>
          <w:color w:val="0080C7"/>
          <w:spacing w:val="0"/>
          <w:w w:val="100"/>
        </w:rPr>
        <w:t>的程序调试界面</w:t>
      </w:r>
      <w:r>
        <w:rPr>
          <w:rFonts w:ascii="Adobe 仿宋 Std R" w:hAnsi="Adobe 仿宋 Std R" w:cs="Adobe 仿宋 Std R" w:eastAsia="Adobe 仿宋 Std R"/>
          <w:sz w:val="18"/>
          <w:szCs w:val="18"/>
          <w:color w:val="000000"/>
          <w:spacing w:val="0"/>
          <w:w w:val="100"/>
        </w:rPr>
      </w:r>
    </w:p>
    <w:sectPr>
      <w:pgMar w:header="660" w:footer="682" w:top="920" w:bottom="880" w:left="680" w:right="1020"/>
      <w:pgSz w:w="10500" w:h="147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dobe 仿宋 Std R">
    <w:altName w:val="Adobe 仿宋 Std R"/>
    <w:charset w:val="128"/>
    <w:family w:val="roman"/>
    <w:pitch w:val="variable"/>
  </w:font>
  <w:font w:name="Adobe 明體 Std L">
    <w:altName w:val="Adobe 明體 Std L"/>
    <w:charset w:val="128"/>
    <w:family w:val="roman"/>
    <w:pitch w:val="variable"/>
  </w:font>
  <w:font w:name="思源黑体 CN ExtraLight">
    <w:altName w:val="思源黑体 CN ExtraLight"/>
    <w:charset w:val="128"/>
    <w:family w:val="swiss"/>
    <w:pitch w:val="variable"/>
  </w:font>
  <w:font w:name="Courier New">
    <w:altName w:val="Courier New"/>
    <w:charset w:val="0"/>
    <w:family w:val="modern"/>
    <w:pitch w:val="fixed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8.454712pt;margin-top:691.907288pt;width:7.500001pt;height:13pt;mso-position-horizontal-relative:page;mso-position-vertical-relative:page;z-index:-1105" type="#_x0000_t202" filled="f" stroked="f">
          <v:textbox inset="0,0,0,0">
            <w:txbxContent>
              <w:p>
                <w:pPr>
                  <w:spacing w:before="0" w:after="0" w:line="244" w:lineRule="exact"/>
                  <w:ind w:left="20" w:right="-53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t>4</w:t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7.454712pt;margin-top:691.907288pt;width:9.5pt;height:13pt;mso-position-horizontal-relative:page;mso-position-vertical-relative:page;z-index:-1104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5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103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7.454712pt;margin-top:691.907288pt;width:9.5pt;height:13pt;mso-position-horizontal-relative:page;mso-position-vertical-relative:page;z-index:-1102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7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101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11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100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12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099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14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098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097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16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footer10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54.704697pt;margin-top:691.907288pt;width:15.000001pt;height:13pt;mso-position-horizontal-relative:page;mso-position-vertical-relative:page;z-index:-1096" type="#_x0000_t202" filled="f" stroked="f">
          <v:textbox inset="0,0,0,0">
            <w:txbxContent>
              <w:p>
                <w:pPr>
                  <w:spacing w:before="0" w:after="0" w:line="244" w:lineRule="exact"/>
                  <w:ind w:left="40" w:right="-20"/>
                  <w:jc w:val="left"/>
                  <w:rPr>
                    <w:rFonts w:ascii="Times New Roman" w:hAnsi="Times New Roman" w:cs="Times New Roman" w:eastAsia="Times New Roman"/>
                    <w:sz w:val="22"/>
                    <w:szCs w:val="22"/>
                  </w:rPr>
                </w:pPr>
                <w:rPr/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</w:rPr>
                </w:r>
                <w:r>
                  <w:rPr/>
                  <w:fldChar w:fldCharType="begin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80C7"/>
                    <w:spacing w:val="0"/>
                    <w:w w:val="100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17</w:t>
                </w:r>
                <w:r>
                  <w:rPr/>
                  <w:fldChar w:fldCharType="end"/>
                </w:r>
                <w:r>
                  <w:rPr>
                    <w:rFonts w:ascii="Times New Roman" w:hAnsi="Times New Roman" w:cs="Times New Roman" w:eastAsia="Times New Roman"/>
                    <w:sz w:val="22"/>
                    <w:szCs w:val="22"/>
                    <w:color w:val="000000"/>
                    <w:spacing w:val="0"/>
                    <w:w w:val="10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39.256248pt;margin-top:17.150595pt;width:426.745053pt;height:29.738027pt;mso-position-horizontal-relative:page;mso-position-vertical-relative:page;z-index:-1109" coordorigin="785,343" coordsize="8535,595">
          <v:group style="position:absolute;left:1860;top:864;width:7457;height:2" coordorigin="1860,864" coordsize="7457,2">
            <v:shape style="position:absolute;left:1860;top:864;width:7457;height:2" coordorigin="1860,864" coordsize="7457,0" path="m1860,864l9317,864e" filled="f" stroked="t" strokeweight=".35pt" strokecolor="#0080C7">
              <v:path arrowok="t"/>
            </v:shape>
          </v:group>
          <v:group style="position:absolute;left:1600;top:679;width:209;height:205" coordorigin="1600,679" coordsize="209,205">
            <v:shape style="position:absolute;left:1600;top:679;width:209;height:205" coordorigin="1600,679" coordsize="209,205" path="m1756,679l1697,679,1707,682,1718,695,1721,705,1721,751,1697,759,1676,766,1619,796,1600,836,1604,857,1616,872,1627,880,1638,884,1660,884,1669,882,1679,879,1697,871,1714,860,1808,860,1809,859,1807,855,1789,855,1787,854,1785,852,1682,852,1677,849,1668,839,1666,832,1666,822,1670,802,1682,786,1702,774,1718,767,1783,767,1783,734,1780,711,1772,692,1758,680,1756,679e" filled="t" fillcolor="#ADCBEB" stroked="f">
              <v:path arrowok="t"/>
              <v:fill/>
            </v:shape>
          </v:group>
          <v:group style="position:absolute;left:1714;top:860;width:94;height:24" coordorigin="1714,860" coordsize="94,24">
            <v:shape style="position:absolute;left:1714;top:860;width:94;height:24" coordorigin="1714,860" coordsize="94,24" path="m1808,860l1714,860,1723,861,1725,868,1735,880,1745,884,1766,884,1773,883,1790,876,1800,869,1808,860e" filled="t" fillcolor="#ADCBEB" stroked="f">
              <v:path arrowok="t"/>
              <v:fill/>
            </v:shape>
          </v:group>
          <v:group style="position:absolute;left:1793;top:849;width:14;height:6" coordorigin="1793,849" coordsize="14,6">
            <v:shape style="position:absolute;left:1793;top:849;width:14;height:6" coordorigin="1793,849" coordsize="14,6" path="m1802,849l1799,852,1797,854,1794,855,1793,855,1807,855,1802,849e" filled="t" fillcolor="#ADCBEB" stroked="f">
              <v:path arrowok="t"/>
              <v:fill/>
            </v:shape>
          </v:group>
          <v:group style="position:absolute;left:1695;top:767;width:90;height:85" coordorigin="1695,767" coordsize="90,85">
            <v:shape style="position:absolute;left:1695;top:767;width:90;height:85" coordorigin="1695,767" coordsize="90,85" path="m1783,767l1718,767,1721,833,1716,839,1711,843,1708,845,1702,850,1695,852,1785,852,1784,850,1783,847,1783,767e" filled="t" fillcolor="#ADCBEB" stroked="f">
              <v:path arrowok="t"/>
              <v:fill/>
            </v:shape>
          </v:group>
          <v:group style="position:absolute;left:1608;top:665;width:148;height:86" coordorigin="1608,665" coordsize="148,86">
            <v:shape style="position:absolute;left:1608;top:665;width:148;height:86" coordorigin="1608,665" coordsize="148,86" path="m1700,665l1640,676,1608,731,1611,738,1624,748,1631,751,1647,751,1657,702,1656,701,1655,698,1655,697,1655,690,1657,687,1668,681,1675,679,1756,679,1741,672,1722,667,1700,665e" filled="t" fillcolor="#ADCBEB" stroked="f">
              <v:path arrowok="t"/>
              <v:fill/>
            </v:shape>
          </v:group>
          <v:group style="position:absolute;left:1148;top:679;width:209;height:205" coordorigin="1148,679" coordsize="209,205">
            <v:shape style="position:absolute;left:1148;top:679;width:209;height:205" coordorigin="1148,679" coordsize="209,205" path="m1305,679l1246,679,1256,682,1267,695,1270,705,1270,751,1246,759,1224,766,1168,796,1148,836,1152,857,1164,872,1175,880,1187,884,1208,884,1218,882,1227,879,1245,871,1262,860,1356,860,1357,859,1355,855,1337,855,1335,854,1334,852,1230,852,1225,849,1216,839,1214,832,1214,822,1218,802,1231,786,1250,774,1267,767,1331,767,1331,734,1328,711,1320,692,1306,680,1305,679e" filled="t" fillcolor="#ADCBEB" stroked="f">
              <v:path arrowok="t"/>
              <v:fill/>
            </v:shape>
          </v:group>
          <v:group style="position:absolute;left:1262;top:860;width:94;height:24" coordorigin="1262,860" coordsize="94,24">
            <v:shape style="position:absolute;left:1262;top:860;width:94;height:24" coordorigin="1262,860" coordsize="94,24" path="m1356,860l1262,860,1271,861,1274,868,1284,880,1293,884,1314,884,1321,883,1328,880,1339,876,1349,869,1356,860e" filled="t" fillcolor="#ADCBEB" stroked="f">
              <v:path arrowok="t"/>
              <v:fill/>
            </v:shape>
          </v:group>
          <v:group style="position:absolute;left:1341;top:849;width:14;height:6" coordorigin="1341,849" coordsize="14,6">
            <v:shape style="position:absolute;left:1341;top:849;width:14;height:6" coordorigin="1341,849" coordsize="14,6" path="m1351,849l1348,852,1345,854,1343,855,1341,855,1355,855,1351,849e" filled="t" fillcolor="#ADCBEB" stroked="f">
              <v:path arrowok="t"/>
              <v:fill/>
            </v:shape>
          </v:group>
          <v:group style="position:absolute;left:1243;top:767;width:90;height:85" coordorigin="1243,767" coordsize="90,85">
            <v:shape style="position:absolute;left:1243;top:767;width:90;height:85" coordorigin="1243,767" coordsize="90,85" path="m1331,767l1267,767,1269,833,1264,839,1260,843,1256,845,1250,850,1243,852,1334,852,1332,850,1331,847,1331,767e" filled="t" fillcolor="#ADCBEB" stroked="f">
              <v:path arrowok="t"/>
              <v:fill/>
            </v:shape>
          </v:group>
          <v:group style="position:absolute;left:1157;top:665;width:148;height:86" coordorigin="1157,665" coordsize="148,86">
            <v:shape style="position:absolute;left:1157;top:665;width:148;height:86" coordorigin="1157,665" coordsize="148,86" path="m1249,665l1188,676,1157,731,1160,738,1172,748,1179,751,1196,751,1206,702,1205,701,1204,698,1203,697,1203,690,1206,687,1216,681,1223,679,1305,679,1289,672,1270,667,1249,665e" filled="t" fillcolor="#ADCBEB" stroked="f">
              <v:path arrowok="t"/>
              <v:fill/>
            </v:shape>
          </v:group>
          <v:group style="position:absolute;left:1366;top:672;width:209;height:214" coordorigin="1366,672" coordsize="209,214">
            <v:shape style="position:absolute;left:1366;top:672;width:209;height:214" coordorigin="1366,672" coordsize="209,214" path="m1479,672l1366,672,1366,683,1372,683,1377,685,1407,743,1466,886,1477,886,1514,795,1494,795,1459,707,1456,698,1455,696,1455,690,1457,687,1465,684,1471,683,1479,683,1479,672e" filled="t" fillcolor="#7AB0DF" stroked="f">
              <v:path arrowok="t"/>
              <v:fill/>
            </v:shape>
            <v:shape style="position:absolute;left:1366;top:672;width:209;height:214" coordorigin="1366,672" coordsize="209,214" path="m1576,672l1507,672,1507,683,1516,683,1522,684,1530,687,1532,691,1532,700,1532,703,1530,710,1529,714,1496,795,1514,795,1550,707,1576,683,1576,672e" filled="t" fillcolor="#7AB0DF" stroked="f">
              <v:path arrowok="t"/>
              <v:fill/>
            </v:shape>
          </v:group>
          <v:group style="position:absolute;left:789;top:779;width:224;height:155" coordorigin="789,779" coordsize="224,155">
            <v:shape style="position:absolute;left:789;top:779;width:224;height:155" coordorigin="789,779" coordsize="224,155" path="m858,779l843,779,823,783,806,794,794,810,789,829,790,852,836,915,892,934,920,934,985,923,1013,910,898,910,891,908,879,900,877,895,877,885,880,879,892,856,895,844,895,818,890,805,871,784,858,779e" filled="t" fillcolor="#7AB0DF" stroked="f">
              <v:path arrowok="t"/>
              <v:fill/>
            </v:shape>
          </v:group>
          <v:group style="position:absolute;left:882;top:347;width:268;height:563" coordorigin="882,347" coordsize="268,563">
            <v:shape style="position:absolute;left:882;top:347;width:268;height:563" coordorigin="882,347" coordsize="268,563" path="m1150,347l882,347,882,366,908,368,927,371,946,383,956,400,958,794,959,844,957,867,954,884,941,900,923,908,898,910,1013,910,1056,865,1080,789,1081,435,1083,409,1088,390,1104,377,1122,370,1143,366,1150,347e" filled="t" fillcolor="#7AB0DF" stroked="f">
              <v:path arrowok="t"/>
              <v:fill/>
            </v:shape>
          </v:group>
          <w10:wrap type="none"/>
        </v:group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91.976303pt;margin-top:33.508663pt;width:111.200005pt;height:10pt;mso-position-horizontal-relative:page;mso-position-vertical-relative:page;z-index:-1108" type="#_x0000_t202" filled="f" stroked="f">
          <v:textbox inset="0,0,0,0">
            <w:txbxContent>
              <w:p>
                <w:pPr>
                  <w:spacing w:before="0" w:after="0" w:line="184" w:lineRule="exact"/>
                  <w:ind w:left="20" w:right="-44"/>
                  <w:jc w:val="left"/>
                  <w:rPr>
                    <w:rFonts w:ascii="Adobe 仿宋 Std R" w:hAnsi="Adobe 仿宋 Std R" w:cs="Adobe 仿宋 Std R" w:eastAsia="Adobe 仿宋 Std R"/>
                    <w:sz w:val="16"/>
                    <w:szCs w:val="16"/>
                  </w:rPr>
                </w:pPr>
                <w:rPr/>
                <w:r>
                  <w:rPr>
                    <w:rFonts w:ascii="Adobe 仿宋 Std R" w:hAnsi="Adobe 仿宋 Std R" w:cs="Adobe 仿宋 Std R" w:eastAsia="Adobe 仿宋 Std R"/>
                    <w:sz w:val="16"/>
                    <w:szCs w:val="16"/>
                    <w:color w:val="231F20"/>
                    <w:spacing w:val="8"/>
                    <w:w w:val="100"/>
                    <w:position w:val="1"/>
                  </w:rPr>
                  <w:t>编程基础实验指导与习题解答</w:t>
                </w:r>
                <w:r>
                  <w:rPr>
                    <w:rFonts w:ascii="Adobe 仿宋 Std R" w:hAnsi="Adobe 仿宋 Std R" w:cs="Adobe 仿宋 Std R" w:eastAsia="Adobe 仿宋 Std R"/>
                    <w:sz w:val="16"/>
                    <w:szCs w:val="16"/>
                    <w:color w:val="000000"/>
                    <w:spacing w:val="0"/>
                    <w:w w:val="100"/>
                    <w:position w:val="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before="0" w:after="0" w:line="200" w:lineRule="exact"/>
      <w:jc w:val="left"/>
      <w:rPr>
        <w:sz w:val="20"/>
        <w:szCs w:val="20"/>
      </w:rPr>
    </w:pPr>
    <w:rPr/>
    <w:r>
      <w:rPr/>
      <w:pict>
        <v:group style="position:absolute;margin-left:56.517899pt;margin-top:33.013996pt;width:467.891098pt;height:19pt;mso-position-horizontal-relative:page;mso-position-vertical-relative:page;z-index:-1107" coordorigin="1130,660" coordsize="9358,380">
          <v:group style="position:absolute;left:1134;top:864;width:8220;height:2" coordorigin="1134,864" coordsize="8220,2">
            <v:shape style="position:absolute;left:1134;top:864;width:8220;height:2" coordorigin="1134,864" coordsize="8220,0" path="m1134,864l9354,864e" filled="f" stroked="t" strokeweight=".35pt" strokecolor="#0080C7">
              <v:path arrowok="t"/>
            </v:shape>
          </v:group>
          <v:group style="position:absolute;left:9354;top:755;width:1134;height:190" coordorigin="9354,755" coordsize="1134,190">
            <v:shape style="position:absolute;left:9354;top:755;width:1134;height:190" coordorigin="9354,755" coordsize="1134,190" path="m9354,945l10488,945,10488,755,9354,755,9354,945e" filled="t" fillcolor="#0090D0" stroked="f">
              <v:path arrowok="t"/>
              <v:fill/>
            </v:shape>
          </v:group>
          <v:group style="position:absolute;left:7543;top:863;width:1831;height:2" coordorigin="7543,863" coordsize="1831,2">
            <v:shape style="position:absolute;left:7543;top:863;width:1831;height:2" coordorigin="7543,863" coordsize="1831,0" path="m7543,863l9374,863e" filled="f" stroked="t" strokeweight="2pt" strokecolor="#FFFFFF">
              <v:path arrowok="t"/>
            </v:shape>
          </v:group>
          <v:group style="position:absolute;left:8250;top:755;width:1124;height:190" coordorigin="8250,755" coordsize="1124,190">
            <v:shape style="position:absolute;left:8250;top:755;width:1124;height:190" coordorigin="8250,755" coordsize="1124,190" path="m8250,945l9374,945,9374,755,8250,755,8250,945xe" filled="t" fillcolor="#0090D0" stroked="f">
              <v:path arrowok="t"/>
              <v:fill/>
            </v:shape>
          </v:group>
          <w10:wrap type="none"/>
        </v:group>
      </w:pict>
    </w:r>
    <w:r>
      <w:rPr/>
      <w:pict>
        <w10:wrap type="none"/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84.675415pt;margin-top:37.857697pt;width:85.034702pt;height:11pt;mso-position-horizontal-relative:page;mso-position-vertical-relative:page;z-index:-1106" type="#_x0000_t202" filled="f" stroked="f">
          <v:textbox inset="0,0,0,0">
            <w:txbxContent>
              <w:p>
                <w:pPr>
                  <w:spacing w:before="0" w:after="0" w:line="209" w:lineRule="exact"/>
                  <w:ind w:left="20" w:right="-47"/>
                  <w:jc w:val="left"/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</w:rPr>
                </w:pPr>
                <w:rPr/>
                <w:r>
                  <w:rPr>
                    <w:rFonts w:ascii="思源黑体 CN ExtraLight" w:hAnsi="思源黑体 CN ExtraLight" w:cs="思源黑体 CN ExtraLight" w:eastAsia="思源黑体 CN ExtraLight"/>
                    <w:sz w:val="12"/>
                    <w:szCs w:val="12"/>
                    <w:color w:val="0080C7"/>
                    <w:spacing w:val="0"/>
                    <w:w w:val="100"/>
                    <w:position w:val="3"/>
                  </w:rPr>
                  <w:t>第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2"/>
                    <w:szCs w:val="12"/>
                    <w:color w:val="0080C7"/>
                    <w:spacing w:val="4"/>
                    <w:w w:val="100"/>
                    <w:position w:val="3"/>
                  </w:rPr>
                  <w:t> 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8"/>
                    <w:szCs w:val="18"/>
                    <w:color w:val="0080C7"/>
                    <w:spacing w:val="0"/>
                    <w:w w:val="100"/>
                    <w:position w:val="1"/>
                  </w:rPr>
                  <w:t>1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8"/>
                    <w:szCs w:val="18"/>
                    <w:color w:val="0080C7"/>
                    <w:spacing w:val="12"/>
                    <w:w w:val="100"/>
                    <w:position w:val="1"/>
                  </w:rPr>
                  <w:t> 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2"/>
                    <w:szCs w:val="12"/>
                    <w:color w:val="0080C7"/>
                    <w:spacing w:val="0"/>
                    <w:w w:val="100"/>
                    <w:position w:val="3"/>
                  </w:rPr>
                  <w:t>章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2"/>
                    <w:szCs w:val="12"/>
                    <w:color w:val="0080C7"/>
                    <w:spacing w:val="-1"/>
                    <w:w w:val="100"/>
                    <w:position w:val="3"/>
                  </w:rPr>
                  <w:t> 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2"/>
                    <w:szCs w:val="12"/>
                    <w:color w:val="0080C7"/>
                    <w:spacing w:val="0"/>
                    <w:w w:val="100"/>
                    <w:position w:val="3"/>
                  </w:rPr>
                  <w:t> 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FFFFFF"/>
                    <w:spacing w:val="0"/>
                    <w:w w:val="100"/>
                    <w:position w:val="2"/>
                  </w:rPr>
                  <w:t> 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FFFFFF"/>
                    <w:spacing w:val="0"/>
                    <w:w w:val="100"/>
                    <w:position w:val="2"/>
                  </w:rPr>
                  <w:t>Java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FFFFFF"/>
                    <w:spacing w:val="0"/>
                    <w:w w:val="100"/>
                    <w:position w:val="2"/>
                  </w:rPr>
                  <w:t> 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FFFFFF"/>
                    <w:spacing w:val="6"/>
                    <w:w w:val="100"/>
                    <w:position w:val="2"/>
                  </w:rPr>
                  <w:t> 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FFFFFF"/>
                    <w:spacing w:val="0"/>
                    <w:w w:val="100"/>
                    <w:position w:val="2"/>
                  </w:rPr>
                  <w:t>语言概述</w:t>
                </w:r>
                <w:r>
                  <w:rPr>
                    <w:rFonts w:ascii="思源黑体 CN ExtraLight" w:hAnsi="思源黑体 CN ExtraLight" w:cs="思源黑体 CN ExtraLight" w:eastAsia="思源黑体 CN ExtraLight"/>
                    <w:sz w:val="16"/>
                    <w:szCs w:val="16"/>
                    <w:color w:val="000000"/>
                    <w:spacing w:val="0"/>
                    <w:w w:val="100"/>
                    <w:position w:val="0"/>
                  </w:rPr>
                </w:r>
              </w:p>
            </w:txbxContent>
          </v:textbox>
        </v:shape>
      </w:pict>
    </w:r>
    <w:r>
      <w:rPr>
        <w:sz w:val="20"/>
        <w:szCs w:val="20"/>
      </w:rPr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image" Target="media/image1.png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png"/><Relationship Id="rId15" Type="http://schemas.openxmlformats.org/officeDocument/2006/relationships/image" Target="media/image7.png"/><Relationship Id="rId16" Type="http://schemas.openxmlformats.org/officeDocument/2006/relationships/image" Target="media/image8.png"/><Relationship Id="rId17" Type="http://schemas.openxmlformats.org/officeDocument/2006/relationships/footer" Target="footer3.xml"/><Relationship Id="rId18" Type="http://schemas.openxmlformats.org/officeDocument/2006/relationships/footer" Target="footer4.xml"/><Relationship Id="rId19" Type="http://schemas.openxmlformats.org/officeDocument/2006/relationships/image" Target="media/image9.png"/><Relationship Id="rId20" Type="http://schemas.openxmlformats.org/officeDocument/2006/relationships/image" Target="media/image10.png"/><Relationship Id="rId21" Type="http://schemas.openxmlformats.org/officeDocument/2006/relationships/hyperlink" Target="http://www.oracle.com/java/technologies/javase-jdk17-doc-downloads.html" TargetMode="External"/><Relationship Id="rId22" Type="http://schemas.openxmlformats.org/officeDocument/2006/relationships/image" Target="media/image11.png"/><Relationship Id="rId23" Type="http://schemas.openxmlformats.org/officeDocument/2006/relationships/image" Target="media/image12.png"/><Relationship Id="rId24" Type="http://schemas.openxmlformats.org/officeDocument/2006/relationships/image" Target="media/image13.png"/><Relationship Id="rId25" Type="http://schemas.openxmlformats.org/officeDocument/2006/relationships/image" Target="media/image14.png"/><Relationship Id="rId26" Type="http://schemas.openxmlformats.org/officeDocument/2006/relationships/image" Target="media/image15.png"/><Relationship Id="rId27" Type="http://schemas.openxmlformats.org/officeDocument/2006/relationships/image" Target="media/image16.png"/><Relationship Id="rId28" Type="http://schemas.openxmlformats.org/officeDocument/2006/relationships/image" Target="media/image17.png"/><Relationship Id="rId29" Type="http://schemas.openxmlformats.org/officeDocument/2006/relationships/footer" Target="footer5.xml"/><Relationship Id="rId30" Type="http://schemas.openxmlformats.org/officeDocument/2006/relationships/footer" Target="footer6.xml"/><Relationship Id="rId31" Type="http://schemas.openxmlformats.org/officeDocument/2006/relationships/image" Target="media/image18.png"/><Relationship Id="rId32" Type="http://schemas.openxmlformats.org/officeDocument/2006/relationships/hyperlink" Target="http://www.eclipse.org/" TargetMode="External"/><Relationship Id="rId33" Type="http://schemas.openxmlformats.org/officeDocument/2006/relationships/image" Target="media/image19.png"/><Relationship Id="rId34" Type="http://schemas.openxmlformats.org/officeDocument/2006/relationships/image" Target="media/image20.png"/><Relationship Id="rId35" Type="http://schemas.openxmlformats.org/officeDocument/2006/relationships/image" Target="media/image21.png"/><Relationship Id="rId36" Type="http://schemas.openxmlformats.org/officeDocument/2006/relationships/image" Target="media/image22.png"/><Relationship Id="rId37" Type="http://schemas.openxmlformats.org/officeDocument/2006/relationships/footer" Target="footer7.xml"/><Relationship Id="rId38" Type="http://schemas.openxmlformats.org/officeDocument/2006/relationships/footer" Target="footer8.xml"/><Relationship Id="rId39" Type="http://schemas.openxmlformats.org/officeDocument/2006/relationships/image" Target="media/image23.png"/><Relationship Id="rId40" Type="http://schemas.openxmlformats.org/officeDocument/2006/relationships/image" Target="media/image24.png"/><Relationship Id="rId41" Type="http://schemas.openxmlformats.org/officeDocument/2006/relationships/image" Target="media/image25.png"/><Relationship Id="rId42" Type="http://schemas.openxmlformats.org/officeDocument/2006/relationships/footer" Target="footer9.xml"/><Relationship Id="rId43" Type="http://schemas.openxmlformats.org/officeDocument/2006/relationships/footer" Target="footer10.xml"/><Relationship Id="rId44" Type="http://schemas.openxmlformats.org/officeDocument/2006/relationships/image" Target="media/image26.png"/><Relationship Id="rId45" Type="http://schemas.openxmlformats.org/officeDocument/2006/relationships/image" Target="media/image27.png"/><Relationship Id="rId46" Type="http://schemas.openxmlformats.org/officeDocument/2006/relationships/image" Target="media/image28.png"/><Relationship Id="rId47" Type="http://schemas.openxmlformats.org/officeDocument/2006/relationships/image" Target="media/image29.png"/><Relationship Id="rId48" Type="http://schemas.openxmlformats.org/officeDocument/2006/relationships/image" Target="media/image30.png"/><Relationship Id="rId49" Type="http://schemas.openxmlformats.org/officeDocument/2006/relationships/image" Target="media/image31.png"/><Relationship Id="rId50" Type="http://schemas.openxmlformats.org/officeDocument/2006/relationships/image" Target="media/image32.png"/><Relationship Id="rId51" Type="http://schemas.openxmlformats.org/officeDocument/2006/relationships/image" Target="media/image33.png"/><Relationship Id="rId52" Type="http://schemas.openxmlformats.org/officeDocument/2006/relationships/image" Target="media/image34.png"/><Relationship Id="rId53" Type="http://schemas.openxmlformats.org/officeDocument/2006/relationships/image" Target="media/image35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2023-08-24T19:28:16Z</dcterms:created>
  <dcterms:modified xsi:type="dcterms:W3CDTF">2023-08-24T19:28:16Z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2023-08-24T00:00:00Z</vt:filetime>
  </property>
  <property fmtid="{D5CDD505-2E9C-101B-9397-08002B2CF9AE}" pid="3" name="LastSaved">
    <vt:filetime>2023-08-24T00:00:00Z</vt:filetime>
  </property>
</Properties>
</file>